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FB9" w:rsidRDefault="00DF25B8" w:rsidP="00DF25B8">
      <w:pPr>
        <w:jc w:val="center"/>
        <w:rPr>
          <w:rFonts w:cstheme="minorHAnsi"/>
          <w:b/>
          <w:sz w:val="52"/>
          <w:szCs w:val="52"/>
          <w:u w:val="single"/>
        </w:rPr>
      </w:pPr>
      <w:r w:rsidRPr="00DF25B8">
        <w:rPr>
          <w:rFonts w:cstheme="minorHAnsi"/>
          <w:b/>
          <w:sz w:val="52"/>
          <w:szCs w:val="52"/>
          <w:u w:val="single"/>
        </w:rPr>
        <w:t>TP1 IR</w:t>
      </w:r>
    </w:p>
    <w:p w:rsidR="00DF25B8" w:rsidRDefault="00DF25B8" w:rsidP="00DF25B8">
      <w:pPr>
        <w:jc w:val="center"/>
        <w:rPr>
          <w:rFonts w:cstheme="minorHAnsi"/>
          <w:b/>
          <w:sz w:val="52"/>
          <w:szCs w:val="52"/>
          <w:u w:val="single"/>
        </w:rPr>
      </w:pPr>
    </w:p>
    <w:p w:rsidR="00DF25B8" w:rsidRDefault="00DF25B8" w:rsidP="00DF25B8">
      <w:pPr>
        <w:pStyle w:val="Titre1"/>
        <w:numPr>
          <w:ilvl w:val="0"/>
          <w:numId w:val="1"/>
        </w:numPr>
      </w:pPr>
      <w:r>
        <w:t>Spectrum BX</w:t>
      </w:r>
    </w:p>
    <w:p w:rsidR="00DF25B8" w:rsidRDefault="00DF25B8" w:rsidP="00DF25B8">
      <w:pPr>
        <w:rPr>
          <w:noProof/>
        </w:rPr>
      </w:pPr>
    </w:p>
    <w:p w:rsidR="00DF25B8" w:rsidRDefault="00DF25B8" w:rsidP="00DF25B8">
      <w:r>
        <w:rPr>
          <w:noProof/>
        </w:rPr>
        <w:drawing>
          <wp:inline distT="0" distB="0" distL="0" distR="0">
            <wp:extent cx="5419725" cy="2028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9107" r="3604" b="18283"/>
                    <a:stretch/>
                  </pic:blipFill>
                  <pic:spPr bwMode="auto">
                    <a:xfrm>
                      <a:off x="0" y="0"/>
                      <a:ext cx="5419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B8" w:rsidRPr="00DF25B8" w:rsidRDefault="00DF25B8" w:rsidP="00DF25B8">
      <w:pPr>
        <w:pStyle w:val="Lgende"/>
        <w:jc w:val="center"/>
      </w:pPr>
      <w:r>
        <w:t xml:space="preserve">Figure </w:t>
      </w:r>
      <w:fldSimple w:instr=" SEQ Figure \* ARABIC ">
        <w:r w:rsidR="00747F86">
          <w:rPr>
            <w:noProof/>
          </w:rPr>
          <w:t>1</w:t>
        </w:r>
      </w:fldSimple>
      <w:r>
        <w:t xml:space="preserve"> IR </w:t>
      </w:r>
      <w:proofErr w:type="spellStart"/>
      <w:r>
        <w:t>spectrometer</w:t>
      </w:r>
      <w:proofErr w:type="spellEnd"/>
    </w:p>
    <w:p w:rsidR="00DF25B8" w:rsidRDefault="00DF25B8" w:rsidP="00DF25B8">
      <w:pPr>
        <w:pStyle w:val="Titre1"/>
        <w:numPr>
          <w:ilvl w:val="0"/>
          <w:numId w:val="1"/>
        </w:numPr>
      </w:pPr>
      <w:proofErr w:type="spellStart"/>
      <w:r>
        <w:t>Polystyrene</w:t>
      </w:r>
      <w:proofErr w:type="spellEnd"/>
      <w:r>
        <w:t xml:space="preserve"> film</w:t>
      </w:r>
    </w:p>
    <w:p w:rsidR="00DF25B8" w:rsidRPr="00DF25B8" w:rsidRDefault="00DF25B8" w:rsidP="00DF25B8"/>
    <w:p w:rsidR="00DF25B8" w:rsidRDefault="00DF25B8" w:rsidP="00DF25B8">
      <w:pPr>
        <w:jc w:val="center"/>
      </w:pPr>
      <w:r>
        <w:rPr>
          <w:noProof/>
        </w:rPr>
        <w:drawing>
          <wp:inline distT="0" distB="0" distL="0" distR="0">
            <wp:extent cx="2583815" cy="1312586"/>
            <wp:effectExtent l="698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t="35015" r="30588" b="24462"/>
                    <a:stretch/>
                  </pic:blipFill>
                  <pic:spPr bwMode="auto">
                    <a:xfrm rot="5400000">
                      <a:off x="0" y="0"/>
                      <a:ext cx="2584872" cy="13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B8" w:rsidRDefault="00DF25B8" w:rsidP="00DF25B8">
      <w:pPr>
        <w:pStyle w:val="Lgende"/>
        <w:jc w:val="center"/>
      </w:pPr>
      <w:r>
        <w:t xml:space="preserve">Figure </w:t>
      </w:r>
      <w:fldSimple w:instr=" SEQ Figure \* ARABIC ">
        <w:r w:rsidR="00747F86">
          <w:rPr>
            <w:noProof/>
          </w:rPr>
          <w:t>2</w:t>
        </w:r>
      </w:fldSimple>
      <w:r>
        <w:t xml:space="preserve"> </w:t>
      </w:r>
      <w:proofErr w:type="spellStart"/>
      <w:r>
        <w:t>Polystyrene</w:t>
      </w:r>
      <w:proofErr w:type="spellEnd"/>
      <w:r>
        <w:t xml:space="preserve"> film </w:t>
      </w:r>
    </w:p>
    <w:p w:rsidR="00DF25B8" w:rsidRDefault="00D30B8C" w:rsidP="00DF25B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2672080</wp:posOffset>
                </wp:positionV>
                <wp:extent cx="1419225" cy="28575"/>
                <wp:effectExtent l="0" t="95250" r="0" b="857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28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3525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34.4pt;margin-top:210.4pt;width:111.75pt;height:2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1710055</wp:posOffset>
                </wp:positionV>
                <wp:extent cx="1314450" cy="752475"/>
                <wp:effectExtent l="38100" t="19050" r="1905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52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E2045" id="Connecteur droit avec flèche 6" o:spid="_x0000_s1026" type="#_x0000_t32" style="position:absolute;margin-left:238.9pt;margin-top:134.65pt;width:103.5pt;height:59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1557655</wp:posOffset>
                </wp:positionV>
                <wp:extent cx="914400" cy="2952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r>
                              <w:t xml:space="preserve">Laser </w:t>
                            </w:r>
                            <w:proofErr w:type="spellStart"/>
                            <w:r>
                              <w:t>beam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47.65pt;margin-top:122.65pt;width:1in;height:2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" fillcolor="white [3201]" strokeweight=".5pt">
                <v:textbox>
                  <w:txbxContent>
                    <w:p w:rsidR="00F648A4" w:rsidRDefault="00F648A4">
                      <w:r>
                        <w:t xml:space="preserve">Laser </w:t>
                      </w:r>
                      <w:proofErr w:type="spellStart"/>
                      <w:r>
                        <w:t>beam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2529205</wp:posOffset>
                </wp:positionV>
                <wp:extent cx="514350" cy="3048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 w:rsidP="00D30B8C">
                            <w:pPr>
                              <w:jc w:val="center"/>
                            </w:pPr>
                            <w:r>
                              <w:t>Film</w:t>
                            </w:r>
                          </w:p>
                          <w:p w:rsidR="00F648A4" w:rsidRDefault="00F648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7" type="#_x0000_t202" style="position:absolute;left:0;text-align:left;margin-left:350.65pt;margin-top:199.15pt;width:40.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" fillcolor="white [3201]" strokeweight=".5pt">
                <v:textbox>
                  <w:txbxContent>
                    <w:p w:rsidR="00F648A4" w:rsidRDefault="00F648A4" w:rsidP="00D30B8C">
                      <w:pPr>
                        <w:jc w:val="center"/>
                      </w:pPr>
                      <w:r>
                        <w:t>Film</w:t>
                      </w:r>
                    </w:p>
                    <w:p w:rsidR="00F648A4" w:rsidRDefault="00F648A4"/>
                  </w:txbxContent>
                </v:textbox>
              </v:shape>
            </w:pict>
          </mc:Fallback>
        </mc:AlternateContent>
      </w:r>
      <w:r w:rsidR="00DF25B8">
        <w:rPr>
          <w:noProof/>
        </w:rPr>
        <w:drawing>
          <wp:inline distT="0" distB="0" distL="0" distR="0">
            <wp:extent cx="3828301" cy="2848984"/>
            <wp:effectExtent l="0" t="5715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12062" r="25628"/>
                    <a:stretch/>
                  </pic:blipFill>
                  <pic:spPr bwMode="auto">
                    <a:xfrm rot="5400000">
                      <a:off x="0" y="0"/>
                      <a:ext cx="3829051" cy="28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B8" w:rsidRDefault="00DF25B8" w:rsidP="00DF25B8">
      <w:pPr>
        <w:pStyle w:val="Lgende"/>
        <w:jc w:val="center"/>
        <w:rPr>
          <w:lang w:val="en-US"/>
        </w:rPr>
      </w:pPr>
      <w:r w:rsidRPr="00DF25B8">
        <w:rPr>
          <w:lang w:val="en-US"/>
        </w:rPr>
        <w:t xml:space="preserve">Figure </w:t>
      </w:r>
      <w:r>
        <w:fldChar w:fldCharType="begin"/>
      </w:r>
      <w:r w:rsidRPr="00DF25B8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3</w:t>
      </w:r>
      <w:r>
        <w:fldChar w:fldCharType="end"/>
      </w:r>
      <w:r w:rsidRPr="00DF25B8">
        <w:rPr>
          <w:lang w:val="en-US"/>
        </w:rPr>
        <w:t xml:space="preserve"> Position of the film in the instrument</w:t>
      </w:r>
    </w:p>
    <w:p w:rsidR="00920FF1" w:rsidRDefault="00920FF1" w:rsidP="00920FF1">
      <w:pPr>
        <w:pStyle w:val="Titre1"/>
        <w:numPr>
          <w:ilvl w:val="0"/>
          <w:numId w:val="1"/>
        </w:numPr>
        <w:rPr>
          <w:lang w:val="en-US"/>
        </w:rPr>
      </w:pPr>
      <w:r>
        <w:rPr>
          <w:lang w:val="en-US"/>
        </w:rPr>
        <w:t>Liquid sample</w:t>
      </w:r>
    </w:p>
    <w:p w:rsidR="00920FF1" w:rsidRDefault="00E16062" w:rsidP="00920FF1">
      <w:pPr>
        <w:pStyle w:val="Titre2"/>
        <w:numPr>
          <w:ilvl w:val="0"/>
          <w:numId w:val="2"/>
        </w:numPr>
        <w:rPr>
          <w:lang w:val="en-US"/>
        </w:rPr>
      </w:pPr>
      <w:r>
        <w:rPr>
          <w:lang w:val="en-US"/>
        </w:rPr>
        <w:t>NaCl plates</w:t>
      </w:r>
    </w:p>
    <w:p w:rsidR="00E16062" w:rsidRPr="00E16062" w:rsidRDefault="00E16062" w:rsidP="00E16062">
      <w:pPr>
        <w:rPr>
          <w:lang w:val="en-US"/>
        </w:rPr>
      </w:pPr>
    </w:p>
    <w:p w:rsidR="00E16062" w:rsidRDefault="00E16062" w:rsidP="00E1606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435702" cy="3426584"/>
            <wp:effectExtent l="0" t="317" r="2857" b="2858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8" t="28601" r="50033" b="19956"/>
                    <a:stretch/>
                  </pic:blipFill>
                  <pic:spPr bwMode="auto">
                    <a:xfrm rot="5400000">
                      <a:off x="0" y="0"/>
                      <a:ext cx="2443622" cy="34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62" w:rsidRDefault="00E16062" w:rsidP="00E16062">
      <w:pPr>
        <w:pStyle w:val="Lgende"/>
        <w:jc w:val="center"/>
      </w:pPr>
      <w:r>
        <w:t xml:space="preserve">Figure </w:t>
      </w:r>
      <w:fldSimple w:instr=" SEQ Figure \* ARABIC ">
        <w:r w:rsidR="00747F86">
          <w:rPr>
            <w:noProof/>
          </w:rPr>
          <w:t>4</w:t>
        </w:r>
      </w:fldSimple>
      <w:r>
        <w:t xml:space="preserve"> </w:t>
      </w:r>
      <w:proofErr w:type="spellStart"/>
      <w:r>
        <w:t>NaCl</w:t>
      </w:r>
      <w:proofErr w:type="spellEnd"/>
      <w:r>
        <w:t xml:space="preserve"> plates</w:t>
      </w:r>
    </w:p>
    <w:p w:rsidR="00E16062" w:rsidRDefault="00E16062" w:rsidP="00E16062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2776855</wp:posOffset>
                </wp:positionV>
                <wp:extent cx="1000125" cy="190500"/>
                <wp:effectExtent l="0" t="76200" r="952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190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7FFB7" id="Connecteur droit avec flèche 11" o:spid="_x0000_s1026" type="#_x0000_t32" style="position:absolute;margin-left:264.4pt;margin-top:218.65pt;width:78.75pt;height:1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783D6" wp14:editId="60797132">
                <wp:simplePos x="0" y="0"/>
                <wp:positionH relativeFrom="margin">
                  <wp:posOffset>4443730</wp:posOffset>
                </wp:positionH>
                <wp:positionV relativeFrom="paragraph">
                  <wp:posOffset>2548255</wp:posOffset>
                </wp:positionV>
                <wp:extent cx="1152525" cy="7048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Pr="00E16062" w:rsidRDefault="00F648A4" w:rsidP="00E16062">
                            <w:pPr>
                              <w:rPr>
                                <w:lang w:val="en-US"/>
                              </w:rPr>
                            </w:pPr>
                            <w:r w:rsidRPr="00E16062">
                              <w:rPr>
                                <w:lang w:val="en-US"/>
                              </w:rPr>
                              <w:t>Methyl oleate film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16062">
                              <w:rPr>
                                <w:lang w:val="en-US"/>
                              </w:rPr>
                              <w:t>between NaCl 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83D6" id="Zone de texte 10" o:spid="_x0000_s1028" type="#_x0000_t202" style="position:absolute;left:0;text-align:left;margin-left:349.9pt;margin-top:200.65pt;width:90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" fillcolor="white [3201]" strokeweight=".5pt">
                <v:textbox>
                  <w:txbxContent>
                    <w:p w:rsidR="00F648A4" w:rsidRPr="00E16062" w:rsidRDefault="00F648A4" w:rsidP="00E16062">
                      <w:pPr>
                        <w:rPr>
                          <w:lang w:val="en-US"/>
                        </w:rPr>
                      </w:pPr>
                      <w:r w:rsidRPr="00E16062">
                        <w:rPr>
                          <w:lang w:val="en-US"/>
                        </w:rPr>
                        <w:t>Methyl oleate film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16062">
                        <w:rPr>
                          <w:lang w:val="en-US"/>
                        </w:rPr>
                        <w:t>between NaCl plates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132734" cy="2524760"/>
            <wp:effectExtent l="3810" t="0" r="508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22062" r="22816"/>
                    <a:stretch/>
                  </pic:blipFill>
                  <pic:spPr bwMode="auto">
                    <a:xfrm rot="5400000">
                      <a:off x="0" y="0"/>
                      <a:ext cx="4133945" cy="25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62" w:rsidRPr="002870DE" w:rsidRDefault="00E16062" w:rsidP="00E16062">
      <w:pPr>
        <w:pStyle w:val="Lgende"/>
        <w:jc w:val="center"/>
        <w:rPr>
          <w:lang w:val="en-US"/>
        </w:rPr>
      </w:pPr>
      <w:r w:rsidRPr="002870DE">
        <w:rPr>
          <w:lang w:val="en-US"/>
        </w:rPr>
        <w:t xml:space="preserve">Figure </w:t>
      </w:r>
      <w:r>
        <w:fldChar w:fldCharType="begin"/>
      </w:r>
      <w:r w:rsidRPr="002870DE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5</w:t>
      </w:r>
      <w:r>
        <w:fldChar w:fldCharType="end"/>
      </w:r>
      <w:r w:rsidRPr="002870DE">
        <w:rPr>
          <w:lang w:val="en-US"/>
        </w:rPr>
        <w:t xml:space="preserve"> Position in the instrument</w:t>
      </w:r>
    </w:p>
    <w:p w:rsidR="00E16062" w:rsidRDefault="00E16062" w:rsidP="00E16062">
      <w:pPr>
        <w:pStyle w:val="Titre2"/>
        <w:numPr>
          <w:ilvl w:val="0"/>
          <w:numId w:val="2"/>
        </w:numPr>
        <w:rPr>
          <w:lang w:val="en-US"/>
        </w:rPr>
      </w:pPr>
      <w:r>
        <w:rPr>
          <w:lang w:val="en-US"/>
        </w:rPr>
        <w:t>HATR</w:t>
      </w:r>
    </w:p>
    <w:p w:rsidR="00E16062" w:rsidRPr="00E16062" w:rsidRDefault="00E16062" w:rsidP="00E16062">
      <w:pPr>
        <w:rPr>
          <w:lang w:val="en-US"/>
        </w:rPr>
      </w:pPr>
    </w:p>
    <w:p w:rsidR="00E16062" w:rsidRDefault="00E16062" w:rsidP="00E16062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793115</wp:posOffset>
                </wp:positionV>
                <wp:extent cx="1314450" cy="419100"/>
                <wp:effectExtent l="38100" t="19050" r="19050" b="762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4191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6343B" id="Connecteur droit avec flèche 14" o:spid="_x0000_s1026" type="#_x0000_t32" style="position:absolute;margin-left:259.15pt;margin-top:62.45pt;width:103.5pt;height:3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602615</wp:posOffset>
                </wp:positionV>
                <wp:extent cx="1524000" cy="3429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proofErr w:type="spellStart"/>
                            <w:r>
                              <w:t>Methyl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oleate</w:t>
                            </w:r>
                            <w:proofErr w:type="spellEnd"/>
                            <w:r>
                              <w:t xml:space="preserve"> on HATR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left:0;text-align:left;margin-left:367.15pt;margin-top:47.45pt;width:120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" fillcolor="white [3201]" strokeweight=".5pt">
                <v:textbox>
                  <w:txbxContent>
                    <w:p w:rsidR="00F648A4" w:rsidRDefault="00F648A4">
                      <w:proofErr w:type="spellStart"/>
                      <w:r>
                        <w:t>Methyl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oleate</w:t>
                      </w:r>
                      <w:proofErr w:type="spellEnd"/>
                      <w:r>
                        <w:t xml:space="preserve"> on HATR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518345" cy="3239905"/>
            <wp:effectExtent l="953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7" r="27540"/>
                    <a:stretch/>
                  </pic:blipFill>
                  <pic:spPr bwMode="auto">
                    <a:xfrm rot="5400000">
                      <a:off x="0" y="0"/>
                      <a:ext cx="2518733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62" w:rsidRPr="002870DE" w:rsidRDefault="00E16062" w:rsidP="00E16062">
      <w:pPr>
        <w:pStyle w:val="Lgende"/>
        <w:jc w:val="center"/>
        <w:rPr>
          <w:lang w:val="en-US"/>
        </w:rPr>
      </w:pPr>
      <w:r w:rsidRPr="002870DE">
        <w:rPr>
          <w:lang w:val="en-US"/>
        </w:rPr>
        <w:t xml:space="preserve">Figure </w:t>
      </w:r>
      <w:r>
        <w:fldChar w:fldCharType="begin"/>
      </w:r>
      <w:r w:rsidRPr="002870DE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6</w:t>
      </w:r>
      <w:r>
        <w:fldChar w:fldCharType="end"/>
      </w:r>
      <w:r w:rsidRPr="002870DE">
        <w:rPr>
          <w:lang w:val="en-US"/>
        </w:rPr>
        <w:t xml:space="preserve"> HATR in Spectrum BX</w:t>
      </w:r>
    </w:p>
    <w:p w:rsidR="00E16062" w:rsidRDefault="00E16062" w:rsidP="00E16062">
      <w:pPr>
        <w:pStyle w:val="Titre1"/>
        <w:rPr>
          <w:lang w:val="en-US"/>
        </w:rPr>
      </w:pPr>
    </w:p>
    <w:p w:rsidR="00E16062" w:rsidRDefault="00E16062" w:rsidP="00E16062">
      <w:pPr>
        <w:pStyle w:val="Titre1"/>
        <w:rPr>
          <w:lang w:val="en-US"/>
        </w:rPr>
      </w:pPr>
    </w:p>
    <w:p w:rsidR="00E16062" w:rsidRDefault="00E16062" w:rsidP="00E16062">
      <w:pPr>
        <w:pStyle w:val="Titre1"/>
        <w:rPr>
          <w:lang w:val="en-US"/>
        </w:rPr>
      </w:pPr>
      <w:r>
        <w:rPr>
          <w:lang w:val="en-US"/>
        </w:rPr>
        <w:t>4.Solid Sample</w:t>
      </w:r>
    </w:p>
    <w:p w:rsidR="002870DE" w:rsidRPr="002870DE" w:rsidRDefault="002870DE" w:rsidP="002870DE">
      <w:pPr>
        <w:rPr>
          <w:lang w:val="en-US"/>
        </w:rPr>
      </w:pPr>
    </w:p>
    <w:p w:rsidR="002870DE" w:rsidRPr="002870DE" w:rsidRDefault="002870DE" w:rsidP="002870D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953383" cy="2035228"/>
            <wp:effectExtent l="0" t="2858" r="6033" b="6032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9" t="27499" r="42920" b="22453"/>
                    <a:stretch/>
                  </pic:blipFill>
                  <pic:spPr bwMode="auto">
                    <a:xfrm rot="5400000">
                      <a:off x="0" y="0"/>
                      <a:ext cx="1960056" cy="20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62" w:rsidRDefault="002870DE" w:rsidP="002870DE">
      <w:pPr>
        <w:pStyle w:val="Lgende"/>
        <w:jc w:val="center"/>
        <w:rPr>
          <w:lang w:val="en-US"/>
        </w:rPr>
      </w:pPr>
      <w:r w:rsidRPr="002870DE">
        <w:rPr>
          <w:lang w:val="en-US"/>
        </w:rPr>
        <w:t xml:space="preserve">Figure </w:t>
      </w:r>
      <w:r>
        <w:fldChar w:fldCharType="begin"/>
      </w:r>
      <w:r w:rsidRPr="002870DE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7</w:t>
      </w:r>
      <w:r>
        <w:fldChar w:fldCharType="end"/>
      </w:r>
      <w:r w:rsidRPr="002870DE">
        <w:rPr>
          <w:lang w:val="en-US"/>
        </w:rPr>
        <w:t xml:space="preserve"> Tool to prepare</w:t>
      </w:r>
      <w:r>
        <w:rPr>
          <w:lang w:val="en-US"/>
        </w:rPr>
        <w:t xml:space="preserve"> a</w:t>
      </w:r>
      <w:r w:rsidRPr="002870DE">
        <w:rPr>
          <w:lang w:val="en-US"/>
        </w:rPr>
        <w:t xml:space="preserve"> </w:t>
      </w:r>
      <w:proofErr w:type="spellStart"/>
      <w:r w:rsidRPr="002870DE">
        <w:rPr>
          <w:lang w:val="en-US"/>
        </w:rPr>
        <w:t>KBr</w:t>
      </w:r>
      <w:proofErr w:type="spellEnd"/>
      <w:r w:rsidRPr="002870DE">
        <w:rPr>
          <w:lang w:val="en-US"/>
        </w:rPr>
        <w:t xml:space="preserve"> thin </w:t>
      </w:r>
      <w:r>
        <w:rPr>
          <w:lang w:val="en-US"/>
        </w:rPr>
        <w:t xml:space="preserve">transparent solid </w:t>
      </w:r>
      <w:r w:rsidRPr="002870DE">
        <w:rPr>
          <w:lang w:val="en-US"/>
        </w:rPr>
        <w:t>film</w:t>
      </w:r>
    </w:p>
    <w:p w:rsidR="002870DE" w:rsidRDefault="002870DE" w:rsidP="002870DE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C5B6B" wp14:editId="418C0198">
                <wp:simplePos x="0" y="0"/>
                <wp:positionH relativeFrom="margin">
                  <wp:posOffset>4481830</wp:posOffset>
                </wp:positionH>
                <wp:positionV relativeFrom="paragraph">
                  <wp:posOffset>735330</wp:posOffset>
                </wp:positionV>
                <wp:extent cx="447675" cy="121285"/>
                <wp:effectExtent l="38100" t="19050" r="9525" b="6921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212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1762" id="Connecteur droit avec flèche 22" o:spid="_x0000_s1026" type="#_x0000_t32" style="position:absolute;margin-left:352.9pt;margin-top:57.9pt;width:35.25pt;height:9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" strokecolor="#ed7d31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2129156</wp:posOffset>
                </wp:positionH>
                <wp:positionV relativeFrom="paragraph">
                  <wp:posOffset>1535430</wp:posOffset>
                </wp:positionV>
                <wp:extent cx="2095500" cy="2571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proofErr w:type="spellStart"/>
                            <w:r>
                              <w:t>Thin</w:t>
                            </w:r>
                            <w:proofErr w:type="spellEnd"/>
                            <w:r>
                              <w:t xml:space="preserve"> transparent </w:t>
                            </w:r>
                            <w:proofErr w:type="spellStart"/>
                            <w:r>
                              <w:t>solid</w:t>
                            </w:r>
                            <w:proofErr w:type="spellEnd"/>
                            <w:r>
                              <w:t xml:space="preserve"> film part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left:0;text-align:left;margin-left:167.65pt;margin-top:120.9pt;width:16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" fillcolor="white [3201]" strokeweight=".5pt">
                <v:textbox>
                  <w:txbxContent>
                    <w:p w:rsidR="00F648A4" w:rsidRDefault="00F648A4">
                      <w:proofErr w:type="spellStart"/>
                      <w:r>
                        <w:t>Thin</w:t>
                      </w:r>
                      <w:proofErr w:type="spellEnd"/>
                      <w:r>
                        <w:t xml:space="preserve"> transparent </w:t>
                      </w:r>
                      <w:proofErr w:type="spellStart"/>
                      <w:r>
                        <w:t>solid</w:t>
                      </w:r>
                      <w:proofErr w:type="spellEnd"/>
                      <w:r>
                        <w:t xml:space="preserve"> film part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BBDC3" wp14:editId="1AEBD4C8">
                <wp:simplePos x="0" y="0"/>
                <wp:positionH relativeFrom="margin">
                  <wp:posOffset>2891154</wp:posOffset>
                </wp:positionH>
                <wp:positionV relativeFrom="paragraph">
                  <wp:posOffset>1154429</wp:posOffset>
                </wp:positionV>
                <wp:extent cx="45719" cy="342900"/>
                <wp:effectExtent l="95250" t="38100" r="69215" b="190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4DCE" id="Connecteur droit avec flèche 21" o:spid="_x0000_s1026" type="#_x0000_t32" style="position:absolute;margin-left:227.65pt;margin-top:90.9pt;width:3.6pt;height:2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" strokecolor="#ed7d31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506730</wp:posOffset>
                </wp:positionV>
                <wp:extent cx="504825" cy="219075"/>
                <wp:effectExtent l="19050" t="19050" r="66675" b="476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19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CF60F" id="Connecteur droit avec flèche 20" o:spid="_x0000_s1026" type="#_x0000_t32" style="position:absolute;margin-left:60.4pt;margin-top:39.9pt;width:39.7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525780</wp:posOffset>
                </wp:positionV>
                <wp:extent cx="904875" cy="3333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proofErr w:type="spellStart"/>
                            <w:r>
                              <w:t>Lower</w:t>
                            </w:r>
                            <w:proofErr w:type="spellEnd"/>
                            <w:r>
                              <w:t xml:space="preserve">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left:0;text-align:left;margin-left:399.4pt;margin-top:41.4pt;width:71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" fillcolor="white [3201]" strokeweight=".5pt">
                <v:textbox>
                  <w:txbxContent>
                    <w:p w:rsidR="00F648A4" w:rsidRDefault="00F648A4">
                      <w:proofErr w:type="spellStart"/>
                      <w:r>
                        <w:t>Lower</w:t>
                      </w:r>
                      <w:proofErr w:type="spellEnd"/>
                      <w:r>
                        <w:t xml:space="preserve"> part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344805</wp:posOffset>
                </wp:positionV>
                <wp:extent cx="857250" cy="3143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proofErr w:type="spellStart"/>
                            <w:r>
                              <w:t>Upper</w:t>
                            </w:r>
                            <w:proofErr w:type="spellEnd"/>
                            <w:r>
                              <w:t xml:space="preserve">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2" type="#_x0000_t202" style="position:absolute;left:0;text-align:left;margin-left:-10.05pt;margin-top:27.15pt;width:67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" fillcolor="white [3201]" strokeweight=".5pt">
                <v:textbox>
                  <w:txbxContent>
                    <w:p w:rsidR="00F648A4" w:rsidRDefault="00F648A4">
                      <w:proofErr w:type="spellStart"/>
                      <w:r>
                        <w:t>Upper</w:t>
                      </w:r>
                      <w:proofErr w:type="spellEnd"/>
                      <w:r>
                        <w:t xml:space="preserve"> part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55F224" wp14:editId="3B373176">
            <wp:extent cx="1471787" cy="3870389"/>
            <wp:effectExtent l="635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9" t="5218" r="41763" b="7884"/>
                    <a:stretch/>
                  </pic:blipFill>
                  <pic:spPr bwMode="auto">
                    <a:xfrm rot="5400000">
                      <a:off x="0" y="0"/>
                      <a:ext cx="1476510" cy="38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0DE" w:rsidRDefault="002870DE" w:rsidP="002870DE">
      <w:pPr>
        <w:jc w:val="center"/>
        <w:rPr>
          <w:lang w:val="en-US"/>
        </w:rPr>
      </w:pPr>
    </w:p>
    <w:p w:rsidR="002870DE" w:rsidRDefault="002870DE" w:rsidP="002870DE">
      <w:pPr>
        <w:pStyle w:val="Lgende"/>
        <w:jc w:val="center"/>
        <w:rPr>
          <w:lang w:val="en-US"/>
        </w:rPr>
      </w:pPr>
      <w:r w:rsidRPr="002870DE">
        <w:rPr>
          <w:lang w:val="en-US"/>
        </w:rPr>
        <w:t xml:space="preserve">Figure </w:t>
      </w:r>
      <w:r>
        <w:fldChar w:fldCharType="begin"/>
      </w:r>
      <w:r w:rsidRPr="002870DE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8</w:t>
      </w:r>
      <w:r>
        <w:fldChar w:fldCharType="end"/>
      </w:r>
      <w:r w:rsidRPr="002870DE">
        <w:rPr>
          <w:lang w:val="en-US"/>
        </w:rPr>
        <w:t xml:space="preserve"> Parts of the previous tool</w:t>
      </w:r>
    </w:p>
    <w:p w:rsidR="00747F86" w:rsidRPr="00747F86" w:rsidRDefault="00747F86" w:rsidP="00747F86">
      <w:pPr>
        <w:rPr>
          <w:lang w:val="en-US"/>
        </w:rPr>
      </w:pPr>
      <w:r>
        <w:rPr>
          <w:lang w:val="en-US"/>
        </w:rPr>
        <w:t xml:space="preserve">The preparation on a thin film of </w:t>
      </w:r>
      <w:proofErr w:type="spellStart"/>
      <w:r>
        <w:rPr>
          <w:lang w:val="en-US"/>
        </w:rPr>
        <w:t>KBr</w:t>
      </w:r>
      <w:proofErr w:type="spellEnd"/>
      <w:r>
        <w:rPr>
          <w:lang w:val="en-US"/>
        </w:rPr>
        <w:t xml:space="preserve"> will be performed in a video on Moodle.</w:t>
      </w:r>
      <w:bookmarkStart w:id="0" w:name="_GoBack"/>
      <w:bookmarkEnd w:id="0"/>
    </w:p>
    <w:p w:rsidR="00F648A4" w:rsidRDefault="00747F86" w:rsidP="00F648A4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559B9F" wp14:editId="1F401807">
                <wp:simplePos x="0" y="0"/>
                <wp:positionH relativeFrom="margin">
                  <wp:posOffset>3357879</wp:posOffset>
                </wp:positionH>
                <wp:positionV relativeFrom="paragraph">
                  <wp:posOffset>2510155</wp:posOffset>
                </wp:positionV>
                <wp:extent cx="904875" cy="45719"/>
                <wp:effectExtent l="38100" t="57150" r="9525" b="10731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2EF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264.4pt;margin-top:197.65pt;width:71.2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" strokecolor="#ed7d31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C4C8E6" wp14:editId="395BD6ED">
                <wp:simplePos x="0" y="0"/>
                <wp:positionH relativeFrom="column">
                  <wp:posOffset>4438650</wp:posOffset>
                </wp:positionH>
                <wp:positionV relativeFrom="paragraph">
                  <wp:posOffset>2362200</wp:posOffset>
                </wp:positionV>
                <wp:extent cx="923925" cy="304800"/>
                <wp:effectExtent l="0" t="0" r="28575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F86" w:rsidRDefault="00747F86" w:rsidP="00747F86">
                            <w:proofErr w:type="spellStart"/>
                            <w:r>
                              <w:t>KBr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thin</w:t>
                            </w:r>
                            <w:proofErr w:type="spellEnd"/>
                            <w:r>
                              <w:t xml:space="preserve">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4C8E6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33" type="#_x0000_t202" style="position:absolute;left:0;text-align:left;margin-left:349.5pt;margin-top:186pt;width:72.7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" fillcolor="white [3201]" strokeweight=".5pt">
                <v:textbox>
                  <w:txbxContent>
                    <w:p w:rsidR="00747F86" w:rsidRDefault="00747F86" w:rsidP="00747F86">
                      <w:proofErr w:type="spellStart"/>
                      <w:r>
                        <w:t>KBr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thin</w:t>
                      </w:r>
                      <w:proofErr w:type="spellEnd"/>
                      <w:r>
                        <w:t xml:space="preserve"> film</w:t>
                      </w:r>
                    </w:p>
                  </w:txbxContent>
                </v:textbox>
              </v:shape>
            </w:pict>
          </mc:Fallback>
        </mc:AlternateContent>
      </w:r>
      <w:r w:rsidR="002870DE">
        <w:rPr>
          <w:noProof/>
        </w:rPr>
        <w:drawing>
          <wp:inline distT="0" distB="0" distL="0" distR="0">
            <wp:extent cx="3704355" cy="2325370"/>
            <wp:effectExtent l="3493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28219" r="29596"/>
                    <a:stretch/>
                  </pic:blipFill>
                  <pic:spPr bwMode="auto">
                    <a:xfrm rot="5400000">
                      <a:off x="0" y="0"/>
                      <a:ext cx="3705367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0DE" w:rsidRPr="00F648A4" w:rsidRDefault="00F648A4" w:rsidP="00F648A4">
      <w:pPr>
        <w:pStyle w:val="Lgende"/>
        <w:jc w:val="center"/>
        <w:rPr>
          <w:lang w:val="en-US"/>
        </w:rPr>
      </w:pPr>
      <w:r w:rsidRPr="00F648A4">
        <w:rPr>
          <w:lang w:val="en-US"/>
        </w:rPr>
        <w:t xml:space="preserve">Figure </w:t>
      </w:r>
      <w:r>
        <w:fldChar w:fldCharType="begin"/>
      </w:r>
      <w:r w:rsidRPr="00F648A4">
        <w:rPr>
          <w:lang w:val="en-US"/>
        </w:rPr>
        <w:instrText xml:space="preserve"> SEQ Figure \* ARABIC </w:instrText>
      </w:r>
      <w:r>
        <w:fldChar w:fldCharType="separate"/>
      </w:r>
      <w:r w:rsidR="00747F86">
        <w:rPr>
          <w:noProof/>
          <w:lang w:val="en-US"/>
        </w:rPr>
        <w:t>9</w:t>
      </w:r>
      <w:r>
        <w:fldChar w:fldCharType="end"/>
      </w:r>
      <w:r w:rsidRPr="00F648A4">
        <w:rPr>
          <w:lang w:val="en-US"/>
        </w:rPr>
        <w:t xml:space="preserve"> Position in the instrument</w:t>
      </w:r>
    </w:p>
    <w:p w:rsidR="00F648A4" w:rsidRDefault="00F648A4" w:rsidP="00F648A4">
      <w:pPr>
        <w:pStyle w:val="Titre1"/>
        <w:rPr>
          <w:lang w:val="en-US"/>
        </w:rPr>
      </w:pPr>
      <w:r>
        <w:rPr>
          <w:lang w:val="en-US"/>
        </w:rPr>
        <w:t>5.HCl</w:t>
      </w:r>
    </w:p>
    <w:p w:rsidR="00F648A4" w:rsidRDefault="00F648A4" w:rsidP="00F648A4">
      <w:pPr>
        <w:rPr>
          <w:lang w:val="en-US"/>
        </w:rPr>
      </w:pPr>
    </w:p>
    <w:p w:rsidR="00F648A4" w:rsidRDefault="00747F86" w:rsidP="00747F86">
      <w:pPr>
        <w:jc w:val="both"/>
        <w:rPr>
          <w:lang w:val="en-US"/>
        </w:rPr>
      </w:pPr>
      <w:r>
        <w:rPr>
          <w:lang w:val="en-US"/>
        </w:rPr>
        <w:t xml:space="preserve">A video was made to show how to make HCl gas on </w:t>
      </w:r>
      <w:proofErr w:type="spellStart"/>
      <w:r>
        <w:rPr>
          <w:lang w:val="en-US"/>
        </w:rPr>
        <w:t>moodle</w:t>
      </w:r>
      <w:proofErr w:type="spellEnd"/>
      <w:r>
        <w:rPr>
          <w:lang w:val="en-US"/>
        </w:rPr>
        <w:t>.</w:t>
      </w:r>
    </w:p>
    <w:p w:rsidR="00747F86" w:rsidRDefault="00747F86" w:rsidP="00747F86">
      <w:pPr>
        <w:keepNext/>
        <w:jc w:val="center"/>
      </w:pPr>
      <w:r>
        <w:rPr>
          <w:noProof/>
        </w:rPr>
        <w:drawing>
          <wp:inline distT="0" distB="0" distL="0" distR="0">
            <wp:extent cx="3028950" cy="324040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r="26918"/>
                    <a:stretch/>
                  </pic:blipFill>
                  <pic:spPr bwMode="auto">
                    <a:xfrm>
                      <a:off x="0" y="0"/>
                      <a:ext cx="302895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F86" w:rsidRDefault="00747F86" w:rsidP="00747F86">
      <w:pPr>
        <w:pStyle w:val="Lgende"/>
        <w:jc w:val="center"/>
        <w:rPr>
          <w:lang w:val="en-US"/>
        </w:rPr>
      </w:pPr>
      <w:r w:rsidRPr="00747F86">
        <w:rPr>
          <w:lang w:val="en-US"/>
        </w:rPr>
        <w:t xml:space="preserve">Figure </w:t>
      </w:r>
      <w:r>
        <w:fldChar w:fldCharType="begin"/>
      </w:r>
      <w:r w:rsidRPr="00747F86">
        <w:rPr>
          <w:lang w:val="en-US"/>
        </w:rPr>
        <w:instrText xml:space="preserve"> SEQ Figure \* ARABIC </w:instrText>
      </w:r>
      <w:r>
        <w:fldChar w:fldCharType="separate"/>
      </w:r>
      <w:r w:rsidRPr="00747F86">
        <w:rPr>
          <w:noProof/>
          <w:lang w:val="en-US"/>
        </w:rPr>
        <w:t>10</w:t>
      </w:r>
      <w:r>
        <w:fldChar w:fldCharType="end"/>
      </w:r>
      <w:r w:rsidRPr="00747F86">
        <w:rPr>
          <w:lang w:val="en-US"/>
        </w:rPr>
        <w:t xml:space="preserve"> HCl cell in Spectrum BX</w:t>
      </w:r>
    </w:p>
    <w:p w:rsidR="00F648A4" w:rsidRDefault="00F648A4" w:rsidP="00F648A4">
      <w:pPr>
        <w:rPr>
          <w:lang w:val="en-US"/>
        </w:rPr>
      </w:pPr>
    </w:p>
    <w:p w:rsidR="00F648A4" w:rsidRDefault="00F648A4" w:rsidP="00F648A4">
      <w:pPr>
        <w:pStyle w:val="Titre1"/>
        <w:rPr>
          <w:lang w:val="en-US"/>
        </w:rPr>
      </w:pPr>
      <w:r>
        <w:rPr>
          <w:lang w:val="en-US"/>
        </w:rPr>
        <w:lastRenderedPageBreak/>
        <w:t>6.Diesel</w:t>
      </w:r>
    </w:p>
    <w:p w:rsidR="00F648A4" w:rsidRPr="00F648A4" w:rsidRDefault="00F648A4" w:rsidP="00F648A4">
      <w:pPr>
        <w:rPr>
          <w:lang w:val="en-US"/>
        </w:rPr>
      </w:pPr>
    </w:p>
    <w:p w:rsidR="00F648A4" w:rsidRDefault="00580D28" w:rsidP="00F648A4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1252220</wp:posOffset>
                </wp:positionV>
                <wp:extent cx="685800" cy="30480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A5F" w:rsidRDefault="005F7A9C">
                            <w:proofErr w:type="spellStart"/>
                            <w:r>
                              <w:t>Outf</w:t>
                            </w:r>
                            <w:r w:rsidR="00A13A5F">
                              <w:t>low</w:t>
                            </w:r>
                            <w:proofErr w:type="spellEnd"/>
                            <w:r w:rsidR="00A13A5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4" type="#_x0000_t202" style="position:absolute;left:0;text-align:left;margin-left:356.65pt;margin-top:98.6pt;width:54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" filled="f" strokeweight=".5pt">
                <v:textbox>
                  <w:txbxContent>
                    <w:p w:rsidR="00A13A5F" w:rsidRDefault="005F7A9C">
                      <w:proofErr w:type="spellStart"/>
                      <w:r>
                        <w:t>Outf</w:t>
                      </w:r>
                      <w:r w:rsidR="00A13A5F">
                        <w:t>low</w:t>
                      </w:r>
                      <w:proofErr w:type="spellEnd"/>
                      <w:r w:rsidR="00A13A5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3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2319020</wp:posOffset>
                </wp:positionV>
                <wp:extent cx="571500" cy="323850"/>
                <wp:effectExtent l="0" t="0" r="1905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5F7A9C">
                            <w:proofErr w:type="spellStart"/>
                            <w:r>
                              <w:t>Inf</w:t>
                            </w:r>
                            <w:r w:rsidR="00A13A5F">
                              <w:t>low</w:t>
                            </w:r>
                            <w:proofErr w:type="spellEnd"/>
                            <w:r w:rsidR="00A13A5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4" type="#_x0000_t202" style="position:absolute;left:0;text-align:left;margin-left:331.9pt;margin-top:182.6pt;width:4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" filled="f" strokeweight=".5pt">
                <v:textbox>
                  <w:txbxContent>
                    <w:p w:rsidR="00F648A4" w:rsidRDefault="005F7A9C">
                      <w:proofErr w:type="spellStart"/>
                      <w:r>
                        <w:t>Inf</w:t>
                      </w:r>
                      <w:r w:rsidR="00A13A5F">
                        <w:t>low</w:t>
                      </w:r>
                      <w:proofErr w:type="spellEnd"/>
                      <w:r w:rsidR="00A13A5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880745</wp:posOffset>
                </wp:positionV>
                <wp:extent cx="1143000" cy="304800"/>
                <wp:effectExtent l="0" t="95250" r="0" b="19050"/>
                <wp:wrapNone/>
                <wp:docPr id="33" name="Connecteur : en ar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304800"/>
                        </a:xfrm>
                        <a:prstGeom prst="curvedConnector3">
                          <a:avLst>
                            <a:gd name="adj1" fmla="val 56621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AB07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33" o:spid="_x0000_s1026" type="#_x0000_t38" style="position:absolute;margin-left:346.15pt;margin-top:69.35pt;width:90pt;height:2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" adj="12230" strokecolor="#0070c0" strokeweight="2.25pt">
                <v:stroke endarrow="block" joinstyle="miter"/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2138045</wp:posOffset>
                </wp:positionV>
                <wp:extent cx="704850" cy="714375"/>
                <wp:effectExtent l="0" t="19050" r="133350" b="47625"/>
                <wp:wrapNone/>
                <wp:docPr id="32" name="Connecteur : en ar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714375"/>
                        </a:xfrm>
                        <a:prstGeom prst="curvedConnector3">
                          <a:avLst>
                            <a:gd name="adj1" fmla="val 115278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C61C" id="Connecteur : en arc 32" o:spid="_x0000_s1026" type="#_x0000_t38" style="position:absolute;margin-left:343.15pt;margin-top:168.35pt;width:55.5pt;height:5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" adj="24900" strokecolor="#0070c0" strokeweight="2.25pt">
                <v:stroke endarrow="block" joinstyle="miter"/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414020</wp:posOffset>
                </wp:positionV>
                <wp:extent cx="9525" cy="238125"/>
                <wp:effectExtent l="95250" t="19050" r="66675" b="476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B8327" id="Connecteur droit avec flèche 30" o:spid="_x0000_s1026" type="#_x0000_t32" style="position:absolute;margin-left:301.15pt;margin-top:32.6pt;width:.75pt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71120</wp:posOffset>
                </wp:positionV>
                <wp:extent cx="619125" cy="2857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r>
                              <w:t xml:space="preserve">Trash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5" type="#_x0000_t202" style="position:absolute;left:0;text-align:left;margin-left:291.4pt;margin-top:5.6pt;width:48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" filled="f" strokeweight=".5pt">
                <v:textbox>
                  <w:txbxContent>
                    <w:p w:rsidR="00F648A4" w:rsidRDefault="00F648A4">
                      <w:r>
                        <w:t xml:space="preserve">Trash </w:t>
                      </w:r>
                    </w:p>
                  </w:txbxContent>
                </v:textbox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823595</wp:posOffset>
                </wp:positionV>
                <wp:extent cx="142875" cy="171450"/>
                <wp:effectExtent l="19050" t="19050" r="47625" b="381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9514A" id="Connecteur droit avec flèche 28" o:spid="_x0000_s1026" type="#_x0000_t32" style="position:absolute;margin-left:76.9pt;margin-top:64.85pt;width:11.2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566420</wp:posOffset>
                </wp:positionV>
                <wp:extent cx="666750" cy="33337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8A4" w:rsidRDefault="00F648A4">
                            <w:proofErr w:type="spellStart"/>
                            <w:r>
                              <w:t>Pump</w:t>
                            </w:r>
                            <w:proofErr w:type="spellEnd"/>
                          </w:p>
                          <w:p w:rsidR="00F648A4" w:rsidRDefault="00F648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6" type="#_x0000_t202" style="position:absolute;left:0;text-align:left;margin-left:18.4pt;margin-top:44.6pt;width:52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" filled="f" strokeweight=".5pt">
                <v:textbox>
                  <w:txbxContent>
                    <w:p w:rsidR="00F648A4" w:rsidRDefault="00F648A4">
                      <w:proofErr w:type="spellStart"/>
                      <w:r>
                        <w:t>Pump</w:t>
                      </w:r>
                      <w:proofErr w:type="spellEnd"/>
                    </w:p>
                    <w:p w:rsidR="00F648A4" w:rsidRDefault="00F648A4"/>
                  </w:txbxContent>
                </v:textbox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2595245</wp:posOffset>
                </wp:positionV>
                <wp:extent cx="361950" cy="104775"/>
                <wp:effectExtent l="19050" t="19050" r="38100" b="666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68A61" id="Connecteur droit avec flèche 26" o:spid="_x0000_s1026" type="#_x0000_t32" style="position:absolute;margin-left:103.9pt;margin-top:204.35pt;width:28.5pt;height: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F648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2338070</wp:posOffset>
                </wp:positionV>
                <wp:extent cx="952500" cy="4762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8A4" w:rsidRDefault="00F648A4">
                            <w:r>
                              <w:t>Diesel or cyclohexane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7" type="#_x0000_t202" style="position:absolute;left:0;text-align:left;margin-left:22.15pt;margin-top:184.1pt;width:7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" filled="f" strokecolor="black [3200]" strokeweight="1pt">
                <v:textbox>
                  <w:txbxContent>
                    <w:p w:rsidR="00F648A4" w:rsidRDefault="00F648A4">
                      <w:r>
                        <w:t>Diesel or cyclohexane</w:t>
                      </w:r>
                    </w:p>
                  </w:txbxContent>
                </v:textbox>
              </v:shape>
            </w:pict>
          </mc:Fallback>
        </mc:AlternateContent>
      </w:r>
      <w:r w:rsidR="00F648A4">
        <w:rPr>
          <w:noProof/>
        </w:rPr>
        <w:drawing>
          <wp:inline distT="0" distB="0" distL="0" distR="0">
            <wp:extent cx="5581650" cy="3139678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18" cy="31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A4" w:rsidRPr="00747F86" w:rsidRDefault="00F648A4" w:rsidP="00F648A4">
      <w:pPr>
        <w:pStyle w:val="Lgende"/>
        <w:jc w:val="center"/>
        <w:rPr>
          <w:lang w:val="en-US"/>
        </w:rPr>
      </w:pPr>
      <w:r w:rsidRPr="00747F86">
        <w:rPr>
          <w:lang w:val="en-US"/>
        </w:rPr>
        <w:t xml:space="preserve">Figure </w:t>
      </w:r>
      <w:r w:rsidR="005F7A9C">
        <w:fldChar w:fldCharType="begin"/>
      </w:r>
      <w:r w:rsidR="005F7A9C" w:rsidRPr="00747F86">
        <w:rPr>
          <w:lang w:val="en-US"/>
        </w:rPr>
        <w:instrText xml:space="preserve"> SEQ Figure \* ARABIC </w:instrText>
      </w:r>
      <w:r w:rsidR="005F7A9C">
        <w:fldChar w:fldCharType="separate"/>
      </w:r>
      <w:r w:rsidR="00747F86">
        <w:rPr>
          <w:noProof/>
          <w:lang w:val="en-US"/>
        </w:rPr>
        <w:t>11</w:t>
      </w:r>
      <w:r w:rsidR="005F7A9C">
        <w:rPr>
          <w:noProof/>
        </w:rPr>
        <w:fldChar w:fldCharType="end"/>
      </w:r>
      <w:r w:rsidRPr="00747F86">
        <w:rPr>
          <w:lang w:val="en-US"/>
        </w:rPr>
        <w:t xml:space="preserve"> Pump system for Diesel</w:t>
      </w:r>
    </w:p>
    <w:p w:rsidR="00747F86" w:rsidRDefault="00747F86" w:rsidP="00747F8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1662429</wp:posOffset>
                </wp:positionH>
                <wp:positionV relativeFrom="paragraph">
                  <wp:posOffset>1470660</wp:posOffset>
                </wp:positionV>
                <wp:extent cx="1133475" cy="0"/>
                <wp:effectExtent l="0" t="95250" r="0" b="952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F91D9" id="Connecteur droit avec flèche 51" o:spid="_x0000_s1026" type="#_x0000_t32" style="position:absolute;margin-left:130.9pt;margin-top:115.8pt;width:89.2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" strokecolor="#ffc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1089660</wp:posOffset>
                </wp:positionV>
                <wp:extent cx="1228725" cy="676275"/>
                <wp:effectExtent l="0" t="0" r="28575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F86" w:rsidRDefault="00747F86">
                            <w:r>
                              <w:t xml:space="preserve">Diesel film </w:t>
                            </w:r>
                            <w:proofErr w:type="spellStart"/>
                            <w:r>
                              <w:t>between</w:t>
                            </w:r>
                            <w:proofErr w:type="spellEnd"/>
                            <w:r>
                              <w:t xml:space="preserve"> 2 glass 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" o:spid="_x0000_s1039" type="#_x0000_t202" style="position:absolute;left:0;text-align:left;margin-left:25.9pt;margin-top:85.8pt;width:96.75pt;height:5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" fillcolor="white [3201]" strokeweight=".5pt">
                <v:textbox>
                  <w:txbxContent>
                    <w:p w:rsidR="00747F86" w:rsidRDefault="00747F86">
                      <w:r>
                        <w:t xml:space="preserve">Diesel film </w:t>
                      </w:r>
                      <w:proofErr w:type="spellStart"/>
                      <w:r>
                        <w:t>between</w:t>
                      </w:r>
                      <w:proofErr w:type="spellEnd"/>
                      <w:r>
                        <w:t xml:space="preserve"> 2 glass plates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98624D" wp14:editId="0E000C20">
                <wp:simplePos x="0" y="0"/>
                <wp:positionH relativeFrom="column">
                  <wp:posOffset>2890520</wp:posOffset>
                </wp:positionH>
                <wp:positionV relativeFrom="paragraph">
                  <wp:posOffset>650875</wp:posOffset>
                </wp:positionV>
                <wp:extent cx="962025" cy="133350"/>
                <wp:effectExtent l="19050" t="19050" r="28575" b="9525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33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A389" id="Connecteur droit avec flèche 49" o:spid="_x0000_s1026" type="#_x0000_t32" style="position:absolute;margin-left:227.6pt;margin-top:51.25pt;width:75.7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" strokecolor="#5b9bd5 [3208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2165984</wp:posOffset>
                </wp:positionV>
                <wp:extent cx="361950" cy="752475"/>
                <wp:effectExtent l="19050" t="38100" r="57150" b="952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52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FA82" id="Connecteur droit avec flèche 48" o:spid="_x0000_s1026" type="#_x0000_t32" style="position:absolute;margin-left:186.4pt;margin-top:170.55pt;width:28.5pt;height:59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" strokecolor="#5b9bd5 [3208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04F62E" wp14:editId="7865004D">
                <wp:simplePos x="0" y="0"/>
                <wp:positionH relativeFrom="column">
                  <wp:posOffset>3215005</wp:posOffset>
                </wp:positionH>
                <wp:positionV relativeFrom="paragraph">
                  <wp:posOffset>1137285</wp:posOffset>
                </wp:positionV>
                <wp:extent cx="685800" cy="30480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7F86" w:rsidRPr="00747F86" w:rsidRDefault="00747F86" w:rsidP="00747F86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747F86">
                              <w:rPr>
                                <w:color w:val="FFFFFF" w:themeColor="background1"/>
                              </w:rPr>
                              <w:t>Outflow</w:t>
                            </w:r>
                            <w:proofErr w:type="spellEnd"/>
                            <w:r w:rsidRPr="00747F8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F62E" id="Zone de texte 46" o:spid="_x0000_s1040" type="#_x0000_t202" style="position:absolute;left:0;text-align:left;margin-left:253.15pt;margin-top:89.55pt;width:54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" filled="f" strokecolor="white [3212]" strokeweight=".5pt">
                <v:textbox>
                  <w:txbxContent>
                    <w:p w:rsidR="00747F86" w:rsidRPr="00747F86" w:rsidRDefault="00747F86" w:rsidP="00747F86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747F86">
                        <w:rPr>
                          <w:color w:val="FFFFFF" w:themeColor="background1"/>
                        </w:rPr>
                        <w:t>Outflow</w:t>
                      </w:r>
                      <w:proofErr w:type="spellEnd"/>
                      <w:r w:rsidRPr="00747F86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61E7D" wp14:editId="466C8D02">
                <wp:simplePos x="0" y="0"/>
                <wp:positionH relativeFrom="column">
                  <wp:posOffset>2767330</wp:posOffset>
                </wp:positionH>
                <wp:positionV relativeFrom="paragraph">
                  <wp:posOffset>2461260</wp:posOffset>
                </wp:positionV>
                <wp:extent cx="571500" cy="323850"/>
                <wp:effectExtent l="0" t="0" r="19050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7F86" w:rsidRPr="00747F86" w:rsidRDefault="00747F86" w:rsidP="00747F86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747F86">
                              <w:rPr>
                                <w:color w:val="FFFFFF" w:themeColor="background1"/>
                              </w:rPr>
                              <w:t>Inflow</w:t>
                            </w:r>
                            <w:proofErr w:type="spellEnd"/>
                            <w:r w:rsidRPr="00747F8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1E7D" id="Zone de texte 45" o:spid="_x0000_s1041" type="#_x0000_t202" style="position:absolute;left:0;text-align:left;margin-left:217.9pt;margin-top:193.8pt;width:4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" filled="f" strokecolor="white [3212]" strokeweight=".5pt">
                <v:textbox>
                  <w:txbxContent>
                    <w:p w:rsidR="00747F86" w:rsidRPr="00747F86" w:rsidRDefault="00747F86" w:rsidP="00747F86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747F86">
                        <w:rPr>
                          <w:color w:val="FFFFFF" w:themeColor="background1"/>
                        </w:rPr>
                        <w:t>Inflow</w:t>
                      </w:r>
                      <w:proofErr w:type="spellEnd"/>
                      <w:r w:rsidRPr="00747F86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28950" cy="2314575"/>
            <wp:effectExtent l="0" t="4763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14991" r="30390" b="13580"/>
                    <a:stretch/>
                  </pic:blipFill>
                  <pic:spPr bwMode="auto">
                    <a:xfrm rot="5400000"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F86" w:rsidRPr="00747F86" w:rsidRDefault="00747F86" w:rsidP="00747F86">
      <w:pPr>
        <w:pStyle w:val="Lgende"/>
        <w:jc w:val="center"/>
        <w:rPr>
          <w:lang w:val="en-US"/>
        </w:rPr>
      </w:pPr>
      <w:r w:rsidRPr="00747F86">
        <w:rPr>
          <w:lang w:val="en-US"/>
        </w:rPr>
        <w:t xml:space="preserve">Figure </w:t>
      </w:r>
      <w:r>
        <w:fldChar w:fldCharType="begin"/>
      </w:r>
      <w:r w:rsidRPr="00747F86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12</w:t>
      </w:r>
      <w:r>
        <w:fldChar w:fldCharType="end"/>
      </w:r>
      <w:r w:rsidRPr="00747F86">
        <w:rPr>
          <w:lang w:val="en-US"/>
        </w:rPr>
        <w:t xml:space="preserve"> Front of the cell</w:t>
      </w:r>
    </w:p>
    <w:p w:rsidR="00580D28" w:rsidRDefault="00747F86" w:rsidP="00580D28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4596131</wp:posOffset>
                </wp:positionH>
                <wp:positionV relativeFrom="paragraph">
                  <wp:posOffset>1052830</wp:posOffset>
                </wp:positionV>
                <wp:extent cx="819150" cy="333375"/>
                <wp:effectExtent l="0" t="0" r="19050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0D28" w:rsidRDefault="00580D28">
                            <w:r>
                              <w:t>Diesel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2" type="#_x0000_t202" style="position:absolute;left:0;text-align:left;margin-left:361.9pt;margin-top:82.9pt;width:64.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" fillcolor="white [3201]" strokeweight=".5pt">
                <v:textbox>
                  <w:txbxContent>
                    <w:p w:rsidR="00580D28" w:rsidRDefault="00580D28">
                      <w:r>
                        <w:t>Diesel film</w:t>
                      </w:r>
                    </w:p>
                  </w:txbxContent>
                </v:textbox>
              </v:shape>
            </w:pict>
          </mc:Fallback>
        </mc:AlternateContent>
      </w:r>
      <w:r w:rsidR="005F7A9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52CCB6" wp14:editId="5E841B23">
                <wp:simplePos x="0" y="0"/>
                <wp:positionH relativeFrom="column">
                  <wp:posOffset>1743075</wp:posOffset>
                </wp:positionH>
                <wp:positionV relativeFrom="paragraph">
                  <wp:posOffset>3009900</wp:posOffset>
                </wp:positionV>
                <wp:extent cx="685800" cy="30480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7A9C" w:rsidRDefault="005F7A9C" w:rsidP="005F7A9C">
                            <w:proofErr w:type="spellStart"/>
                            <w:r>
                              <w:t>Outflow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CCB6" id="Zone de texte 31" o:spid="_x0000_s1038" type="#_x0000_t202" style="position:absolute;left:0;text-align:left;margin-left:137.25pt;margin-top:237pt;width:54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" filled="f" strokeweight=".5pt">
                <v:textbox>
                  <w:txbxContent>
                    <w:p w:rsidR="005F7A9C" w:rsidRDefault="005F7A9C" w:rsidP="005F7A9C">
                      <w:proofErr w:type="spellStart"/>
                      <w:r>
                        <w:t>Outflow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7A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C2F85" wp14:editId="33F7D72F">
                <wp:simplePos x="0" y="0"/>
                <wp:positionH relativeFrom="column">
                  <wp:posOffset>3095625</wp:posOffset>
                </wp:positionH>
                <wp:positionV relativeFrom="paragraph">
                  <wp:posOffset>3276600</wp:posOffset>
                </wp:positionV>
                <wp:extent cx="571500" cy="323850"/>
                <wp:effectExtent l="0" t="0" r="1905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7A9C" w:rsidRDefault="005F7A9C" w:rsidP="005F7A9C">
                            <w:proofErr w:type="spellStart"/>
                            <w:r>
                              <w:t>Inflow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2F85" id="Zone de texte 43" o:spid="_x0000_s1039" type="#_x0000_t202" style="position:absolute;left:0;text-align:left;margin-left:243.75pt;margin-top:258pt;width:4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" filled="f" strokeweight=".5pt">
                <v:textbox>
                  <w:txbxContent>
                    <w:p w:rsidR="005F7A9C" w:rsidRDefault="005F7A9C" w:rsidP="005F7A9C">
                      <w:proofErr w:type="spellStart"/>
                      <w:r>
                        <w:t>Inflow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0D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1223010</wp:posOffset>
                </wp:positionV>
                <wp:extent cx="1619250" cy="933450"/>
                <wp:effectExtent l="38100" t="19050" r="19050" b="3810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49DC4" id="Connecteur droit avec flèche 42" o:spid="_x0000_s1026" type="#_x0000_t32" style="position:absolute;margin-left:220.15pt;margin-top:96.3pt;width:127.5pt;height:73.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" strokecolor="#c45911 [2405]" strokeweight="2.25pt">
                <v:stroke endarrow="block" joinstyle="miter"/>
              </v:shape>
            </w:pict>
          </mc:Fallback>
        </mc:AlternateContent>
      </w:r>
      <w:r w:rsidR="00580D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2546985</wp:posOffset>
                </wp:positionV>
                <wp:extent cx="1104900" cy="333375"/>
                <wp:effectExtent l="76200" t="38100" r="0" b="28575"/>
                <wp:wrapNone/>
                <wp:docPr id="40" name="Connecteur : en ar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333375"/>
                        </a:xfrm>
                        <a:prstGeom prst="curvedConnector3">
                          <a:avLst>
                            <a:gd name="adj1" fmla="val 97706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BD71" id="Connecteur : en arc 40" o:spid="_x0000_s1026" type="#_x0000_t38" style="position:absolute;margin-left:121.9pt;margin-top:200.55pt;width:87pt;height:26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" adj="21104" strokecolor="#0070c0" strokeweight="2.25pt">
                <v:stroke endarrow="block" joinstyle="miter"/>
              </v:shape>
            </w:pict>
          </mc:Fallback>
        </mc:AlternateContent>
      </w:r>
      <w:r w:rsidR="00580D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2918460</wp:posOffset>
                </wp:positionV>
                <wp:extent cx="238125" cy="1000125"/>
                <wp:effectExtent l="0" t="38100" r="123825" b="28575"/>
                <wp:wrapNone/>
                <wp:docPr id="39" name="Connecteur : en ar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000125"/>
                        </a:xfrm>
                        <a:prstGeom prst="curvedConnector3">
                          <a:avLst>
                            <a:gd name="adj1" fmla="val 130000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A2D24" id="Connecteur : en arc 39" o:spid="_x0000_s1026" type="#_x0000_t38" style="position:absolute;margin-left:268.9pt;margin-top:229.8pt;width:18.75pt;height:78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" adj="28080" strokecolor="#0070c0" strokeweight="2.25pt">
                <v:stroke endarrow="block" joinstyle="miter"/>
              </v:shape>
            </w:pict>
          </mc:Fallback>
        </mc:AlternateContent>
      </w:r>
      <w:r w:rsidR="00580D28">
        <w:rPr>
          <w:noProof/>
        </w:rPr>
        <w:drawing>
          <wp:inline distT="0" distB="0" distL="0" distR="0">
            <wp:extent cx="4087591" cy="2840162"/>
            <wp:effectExtent l="0" t="4762" r="3492" b="3493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5" t="12346" r="9644"/>
                    <a:stretch/>
                  </pic:blipFill>
                  <pic:spPr bwMode="auto">
                    <a:xfrm rot="5400000">
                      <a:off x="0" y="0"/>
                      <a:ext cx="4087868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D28" w:rsidRPr="00747F86" w:rsidRDefault="00580D28" w:rsidP="00580D28">
      <w:pPr>
        <w:pStyle w:val="Lgende"/>
        <w:jc w:val="center"/>
        <w:rPr>
          <w:lang w:val="en-US"/>
        </w:rPr>
      </w:pPr>
      <w:r w:rsidRPr="00747F86">
        <w:rPr>
          <w:lang w:val="en-US"/>
        </w:rPr>
        <w:t xml:space="preserve">Figure </w:t>
      </w:r>
      <w:r w:rsidR="005F7A9C">
        <w:fldChar w:fldCharType="begin"/>
      </w:r>
      <w:r w:rsidR="005F7A9C" w:rsidRPr="00747F86">
        <w:rPr>
          <w:lang w:val="en-US"/>
        </w:rPr>
        <w:instrText xml:space="preserve"> SEQ Figure \* ARABIC </w:instrText>
      </w:r>
      <w:r w:rsidR="005F7A9C">
        <w:fldChar w:fldCharType="separate"/>
      </w:r>
      <w:r w:rsidR="00747F86">
        <w:rPr>
          <w:noProof/>
          <w:lang w:val="en-US"/>
        </w:rPr>
        <w:t>13</w:t>
      </w:r>
      <w:r w:rsidR="005F7A9C">
        <w:rPr>
          <w:noProof/>
        </w:rPr>
        <w:fldChar w:fldCharType="end"/>
      </w:r>
      <w:r w:rsidRPr="00747F86">
        <w:rPr>
          <w:lang w:val="en-US"/>
        </w:rPr>
        <w:t xml:space="preserve"> Cell in the instrument</w:t>
      </w:r>
    </w:p>
    <w:p w:rsidR="00F648A4" w:rsidRPr="00F648A4" w:rsidRDefault="00F648A4" w:rsidP="00F648A4">
      <w:pPr>
        <w:jc w:val="center"/>
        <w:rPr>
          <w:lang w:val="en-US"/>
        </w:rPr>
      </w:pPr>
    </w:p>
    <w:sectPr w:rsidR="00F648A4" w:rsidRPr="00F64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D37AE"/>
    <w:multiLevelType w:val="hybridMultilevel"/>
    <w:tmpl w:val="A1B2A7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096681"/>
    <w:multiLevelType w:val="hybridMultilevel"/>
    <w:tmpl w:val="ADD09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4A4"/>
    <w:rsid w:val="00146FB9"/>
    <w:rsid w:val="002870DE"/>
    <w:rsid w:val="004F04A4"/>
    <w:rsid w:val="00580D28"/>
    <w:rsid w:val="005F7A9C"/>
    <w:rsid w:val="00747F86"/>
    <w:rsid w:val="00920FF1"/>
    <w:rsid w:val="00A13A5F"/>
    <w:rsid w:val="00D30B8C"/>
    <w:rsid w:val="00DF25B8"/>
    <w:rsid w:val="00E16062"/>
    <w:rsid w:val="00F6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0CFB5"/>
  <w15:chartTrackingRefBased/>
  <w15:docId w15:val="{09950EFA-08E0-4C7D-BD83-6DB51B4E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F25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20F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25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DF25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920F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6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88F47-0947-4209-99CE-AE8CCBDD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DDE8E2FF</Template>
  <TotalTime>77</TotalTime>
  <Pages>7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Boust</dc:creator>
  <cp:keywords/>
  <dc:description/>
  <cp:lastModifiedBy>Fabien Boust</cp:lastModifiedBy>
  <cp:revision>6</cp:revision>
  <dcterms:created xsi:type="dcterms:W3CDTF">2020-06-22T12:12:00Z</dcterms:created>
  <dcterms:modified xsi:type="dcterms:W3CDTF">2020-06-23T12:42:00Z</dcterms:modified>
</cp:coreProperties>
</file>