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3FF1" w:rsidRDefault="009C3F0A" w:rsidP="00E80C5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8399145</wp:posOffset>
                </wp:positionV>
                <wp:extent cx="3632200" cy="55880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903" w:rsidRPr="00894285" w:rsidRDefault="001B5903" w:rsidP="001B5903">
                            <w:pPr>
                              <w:tabs>
                                <w:tab w:val="left" w:pos="2880"/>
                                <w:tab w:val="left" w:pos="4500"/>
                              </w:tabs>
                              <w:rPr>
                                <w:b/>
                              </w:rPr>
                            </w:pPr>
                            <w:r w:rsidRPr="00894285">
                              <w:rPr>
                                <w:b/>
                              </w:rPr>
                              <w:t>Enseignant-responsable du projet</w:t>
                            </w:r>
                            <w:r w:rsidR="00FF3E8F">
                              <w:rPr>
                                <w:b/>
                              </w:rPr>
                              <w:t xml:space="preserve"> :</w:t>
                            </w:r>
                          </w:p>
                          <w:p w:rsidR="001B5903" w:rsidRPr="00894285" w:rsidRDefault="0068541E" w:rsidP="001D43F5">
                            <w:pPr>
                              <w:tabs>
                                <w:tab w:val="left" w:pos="270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Prénom NOM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4.7pt;margin-top:661.35pt;width:286pt;height:4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" filled="f" stroked="f" strokecolor="red">
                <v:textbox inset="1.5mm,.3mm,1.5mm,.3mm">
                  <w:txbxContent>
                    <w:p w:rsidR="001B5903" w:rsidRPr="00894285" w:rsidRDefault="001B5903" w:rsidP="001B5903">
                      <w:pPr>
                        <w:tabs>
                          <w:tab w:val="left" w:pos="2880"/>
                          <w:tab w:val="left" w:pos="4500"/>
                        </w:tabs>
                        <w:rPr>
                          <w:b/>
                        </w:rPr>
                      </w:pPr>
                      <w:r w:rsidRPr="00894285">
                        <w:rPr>
                          <w:b/>
                        </w:rPr>
                        <w:t>Enseignant-responsable du projet</w:t>
                      </w:r>
                      <w:r w:rsidR="00FF3E8F">
                        <w:rPr>
                          <w:b/>
                        </w:rPr>
                        <w:t xml:space="preserve"> :</w:t>
                      </w:r>
                    </w:p>
                    <w:p w:rsidR="001B5903" w:rsidRPr="00894285" w:rsidRDefault="0068541E" w:rsidP="001D43F5">
                      <w:pPr>
                        <w:tabs>
                          <w:tab w:val="left" w:pos="270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Prénom 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6929120</wp:posOffset>
                </wp:positionV>
                <wp:extent cx="3632200" cy="1344930"/>
                <wp:effectExtent l="0" t="4445" r="0" b="317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34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94B" w:rsidRPr="00894285" w:rsidRDefault="00FF3E8F" w:rsidP="001D43F5">
                            <w:pPr>
                              <w:tabs>
                                <w:tab w:val="left" w:pos="270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  <w:r w:rsidR="002E694B" w:rsidRPr="00894285">
                              <w:rPr>
                                <w:b/>
                              </w:rPr>
                              <w:t>tudiants</w:t>
                            </w:r>
                            <w:r>
                              <w:rPr>
                                <w:b/>
                              </w:rPr>
                              <w:t xml:space="preserve"> :</w:t>
                            </w:r>
                          </w:p>
                          <w:p w:rsidR="002E694B" w:rsidRPr="00894285" w:rsidRDefault="002E694B" w:rsidP="001D43F5">
                            <w:pPr>
                              <w:tabs>
                                <w:tab w:val="left" w:pos="2700"/>
                              </w:tabs>
                              <w:rPr>
                                <w:b/>
                              </w:rPr>
                            </w:pPr>
                            <w:r w:rsidRPr="00894285">
                              <w:rPr>
                                <w:b/>
                              </w:rPr>
                              <w:t>Prénom1 NOM1</w:t>
                            </w:r>
                            <w:r w:rsidRPr="00894285">
                              <w:rPr>
                                <w:b/>
                              </w:rPr>
                              <w:tab/>
                              <w:t>Prénom2 NOM2</w:t>
                            </w:r>
                          </w:p>
                          <w:p w:rsidR="002E694B" w:rsidRPr="00894285" w:rsidRDefault="002E694B" w:rsidP="001D43F5">
                            <w:pPr>
                              <w:tabs>
                                <w:tab w:val="left" w:pos="2700"/>
                              </w:tabs>
                              <w:rPr>
                                <w:b/>
                              </w:rPr>
                            </w:pPr>
                            <w:r w:rsidRPr="00894285">
                              <w:rPr>
                                <w:b/>
                              </w:rPr>
                              <w:t>Prénom3 NOM3</w:t>
                            </w:r>
                            <w:r w:rsidRPr="00894285">
                              <w:rPr>
                                <w:b/>
                              </w:rPr>
                              <w:tab/>
                              <w:t>Prénom4 NOM4</w:t>
                            </w:r>
                          </w:p>
                          <w:p w:rsidR="002E694B" w:rsidRDefault="002E694B" w:rsidP="001D43F5">
                            <w:pPr>
                              <w:tabs>
                                <w:tab w:val="left" w:pos="2700"/>
                              </w:tabs>
                              <w:rPr>
                                <w:b/>
                              </w:rPr>
                            </w:pPr>
                            <w:r w:rsidRPr="00894285">
                              <w:rPr>
                                <w:b/>
                              </w:rPr>
                              <w:t>Prénom</w:t>
                            </w:r>
                            <w:r w:rsidR="000F74B0">
                              <w:rPr>
                                <w:b/>
                              </w:rPr>
                              <w:t>5</w:t>
                            </w:r>
                            <w:r w:rsidRPr="00894285">
                              <w:rPr>
                                <w:b/>
                              </w:rPr>
                              <w:t xml:space="preserve"> NOM5</w:t>
                            </w:r>
                            <w:r w:rsidRPr="00894285">
                              <w:rPr>
                                <w:b/>
                              </w:rPr>
                              <w:tab/>
                              <w:t>Prénom</w:t>
                            </w:r>
                            <w:r w:rsidR="000F74B0">
                              <w:rPr>
                                <w:b/>
                              </w:rPr>
                              <w:t>6</w:t>
                            </w:r>
                            <w:r w:rsidRPr="00894285">
                              <w:rPr>
                                <w:b/>
                              </w:rPr>
                              <w:t xml:space="preserve"> NOM6</w:t>
                            </w:r>
                          </w:p>
                          <w:p w:rsidR="000F74B0" w:rsidRPr="00894285" w:rsidRDefault="000F74B0" w:rsidP="000F74B0">
                            <w:pPr>
                              <w:tabs>
                                <w:tab w:val="left" w:pos="2700"/>
                              </w:tabs>
                              <w:rPr>
                                <w:b/>
                              </w:rPr>
                            </w:pPr>
                            <w:r w:rsidRPr="00894285">
                              <w:rPr>
                                <w:b/>
                              </w:rPr>
                              <w:t>Prénom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  <w:r w:rsidRPr="00894285">
                              <w:rPr>
                                <w:b/>
                              </w:rPr>
                              <w:t xml:space="preserve"> NOM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  <w:r w:rsidRPr="00894285">
                              <w:rPr>
                                <w:b/>
                              </w:rPr>
                              <w:tab/>
                              <w:t>Prénom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894285">
                              <w:rPr>
                                <w:b/>
                              </w:rPr>
                              <w:t xml:space="preserve"> NOM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  <w:p w:rsidR="000F74B0" w:rsidRPr="00894285" w:rsidRDefault="000F74B0" w:rsidP="001D43F5">
                            <w:pPr>
                              <w:tabs>
                                <w:tab w:val="left" w:pos="2700"/>
                              </w:tabs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204.7pt;margin-top:545.6pt;width:286pt;height:10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5VuwIAAMIFAAAOAAAAZHJzL2Uyb0RvYy54bWysVNtu2zAMfR+wfxD07voS5WKjTtHG8TCg&#10;uwDtPkCx5ViYLXmSErsb9u+j5CRNWmA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" filled="f" stroked="f" strokecolor="red">
                <v:textbox inset="1.5mm,.3mm,1.5mm,.3mm">
                  <w:txbxContent>
                    <w:p w:rsidR="002E694B" w:rsidRPr="00894285" w:rsidRDefault="00FF3E8F" w:rsidP="001D43F5">
                      <w:pPr>
                        <w:tabs>
                          <w:tab w:val="left" w:pos="270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  <w:r w:rsidR="002E694B" w:rsidRPr="00894285">
                        <w:rPr>
                          <w:b/>
                        </w:rPr>
                        <w:t>tudiants</w:t>
                      </w:r>
                      <w:r>
                        <w:rPr>
                          <w:b/>
                        </w:rPr>
                        <w:t xml:space="preserve"> :</w:t>
                      </w:r>
                    </w:p>
                    <w:p w:rsidR="002E694B" w:rsidRPr="00894285" w:rsidRDefault="002E694B" w:rsidP="001D43F5">
                      <w:pPr>
                        <w:tabs>
                          <w:tab w:val="left" w:pos="2700"/>
                        </w:tabs>
                        <w:rPr>
                          <w:b/>
                        </w:rPr>
                      </w:pPr>
                      <w:r w:rsidRPr="00894285">
                        <w:rPr>
                          <w:b/>
                        </w:rPr>
                        <w:t>Prénom1 NOM1</w:t>
                      </w:r>
                      <w:r w:rsidRPr="00894285">
                        <w:rPr>
                          <w:b/>
                        </w:rPr>
                        <w:tab/>
                        <w:t>Prénom2 NOM2</w:t>
                      </w:r>
                    </w:p>
                    <w:p w:rsidR="002E694B" w:rsidRPr="00894285" w:rsidRDefault="002E694B" w:rsidP="001D43F5">
                      <w:pPr>
                        <w:tabs>
                          <w:tab w:val="left" w:pos="2700"/>
                        </w:tabs>
                        <w:rPr>
                          <w:b/>
                        </w:rPr>
                      </w:pPr>
                      <w:r w:rsidRPr="00894285">
                        <w:rPr>
                          <w:b/>
                        </w:rPr>
                        <w:t>Prénom3 NOM3</w:t>
                      </w:r>
                      <w:r w:rsidRPr="00894285">
                        <w:rPr>
                          <w:b/>
                        </w:rPr>
                        <w:tab/>
                        <w:t>Prénom4 NOM4</w:t>
                      </w:r>
                    </w:p>
                    <w:p w:rsidR="002E694B" w:rsidRDefault="002E694B" w:rsidP="001D43F5">
                      <w:pPr>
                        <w:tabs>
                          <w:tab w:val="left" w:pos="2700"/>
                        </w:tabs>
                        <w:rPr>
                          <w:b/>
                        </w:rPr>
                      </w:pPr>
                      <w:r w:rsidRPr="00894285">
                        <w:rPr>
                          <w:b/>
                        </w:rPr>
                        <w:t>Prénom</w:t>
                      </w:r>
                      <w:r w:rsidR="000F74B0">
                        <w:rPr>
                          <w:b/>
                        </w:rPr>
                        <w:t>5</w:t>
                      </w:r>
                      <w:r w:rsidRPr="00894285">
                        <w:rPr>
                          <w:b/>
                        </w:rPr>
                        <w:t xml:space="preserve"> NOM5</w:t>
                      </w:r>
                      <w:r w:rsidRPr="00894285">
                        <w:rPr>
                          <w:b/>
                        </w:rPr>
                        <w:tab/>
                        <w:t>Prénom</w:t>
                      </w:r>
                      <w:r w:rsidR="000F74B0">
                        <w:rPr>
                          <w:b/>
                        </w:rPr>
                        <w:t>6</w:t>
                      </w:r>
                      <w:r w:rsidRPr="00894285">
                        <w:rPr>
                          <w:b/>
                        </w:rPr>
                        <w:t xml:space="preserve"> NOM6</w:t>
                      </w:r>
                    </w:p>
                    <w:p w:rsidR="000F74B0" w:rsidRPr="00894285" w:rsidRDefault="000F74B0" w:rsidP="000F74B0">
                      <w:pPr>
                        <w:tabs>
                          <w:tab w:val="left" w:pos="2700"/>
                        </w:tabs>
                        <w:rPr>
                          <w:b/>
                        </w:rPr>
                      </w:pPr>
                      <w:r w:rsidRPr="00894285">
                        <w:rPr>
                          <w:b/>
                        </w:rPr>
                        <w:t>Prénom</w:t>
                      </w:r>
                      <w:r>
                        <w:rPr>
                          <w:b/>
                        </w:rPr>
                        <w:t>7</w:t>
                      </w:r>
                      <w:r w:rsidRPr="00894285">
                        <w:rPr>
                          <w:b/>
                        </w:rPr>
                        <w:t xml:space="preserve"> NOM</w:t>
                      </w:r>
                      <w:r>
                        <w:rPr>
                          <w:b/>
                        </w:rPr>
                        <w:t>7</w:t>
                      </w:r>
                      <w:r w:rsidRPr="00894285">
                        <w:rPr>
                          <w:b/>
                        </w:rPr>
                        <w:tab/>
                        <w:t>Prénom</w:t>
                      </w:r>
                      <w:r>
                        <w:rPr>
                          <w:b/>
                        </w:rPr>
                        <w:t>8</w:t>
                      </w:r>
                      <w:r w:rsidRPr="00894285">
                        <w:rPr>
                          <w:b/>
                        </w:rPr>
                        <w:t xml:space="preserve"> NOM</w:t>
                      </w:r>
                      <w:r>
                        <w:rPr>
                          <w:b/>
                        </w:rPr>
                        <w:t>8</w:t>
                      </w:r>
                    </w:p>
                    <w:p w:rsidR="000F74B0" w:rsidRPr="00894285" w:rsidRDefault="000F74B0" w:rsidP="001D43F5">
                      <w:pPr>
                        <w:tabs>
                          <w:tab w:val="left" w:pos="2700"/>
                        </w:tabs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-296545</wp:posOffset>
            </wp:positionV>
            <wp:extent cx="2551430" cy="668655"/>
            <wp:effectExtent l="0" t="0" r="0" b="0"/>
            <wp:wrapNone/>
            <wp:docPr id="26" name="Image 13" descr="Description : Macintosh HD:Users:maxime:Documents:COM:GroupeINSA:CharteGraphiqueEcoles:CharteGrahiqueCommune:KitGraphique:Logo_INSAROUEN20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escription : Macintosh HD:Users:maxime:Documents:COM:GroupeINSA:CharteGraphiqueEcoles:CharteGrahiqueCommune:KitGraphique:Logo_INSAROUEN2014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2532380</wp:posOffset>
                </wp:positionV>
                <wp:extent cx="4512945" cy="3302635"/>
                <wp:effectExtent l="635" t="0" r="1270" b="3810"/>
                <wp:wrapNone/>
                <wp:docPr id="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2945" cy="3302635"/>
                          <a:chOff x="2373" y="6042"/>
                          <a:chExt cx="7107" cy="5201"/>
                        </a:xfrm>
                      </wpg:grpSpPr>
                      <pic:pic xmlns:pic="http://schemas.openxmlformats.org/drawingml/2006/picture">
                        <pic:nvPicPr>
                          <pic:cNvPr id="5" name="图片 9" descr="图像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6042"/>
                            <a:ext cx="7035" cy="5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10347"/>
                            <a:ext cx="438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3764" w:rsidRPr="00203764" w:rsidRDefault="00203764">
                              <w:pPr>
                                <w:rPr>
                                  <w:i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203764">
                                <w:rPr>
                                  <w:i/>
                                  <w:color w:val="FF0000"/>
                                  <w:sz w:val="36"/>
                                  <w:szCs w:val="36"/>
                                </w:rPr>
                                <w:t>Illustration à adapter 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8" style="position:absolute;left:0;text-align:left;margin-left:50.3pt;margin-top:199.4pt;width:355.35pt;height:260.05pt;z-index:251658752" coordorigin="2373,6042" coordsize="7107,5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9" type="#_x0000_t75" alt="图像175.jpg" style="position:absolute;left:2373;top:6042;width:7035;height:5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UQ+LDAAAA2gAAAA8AAABkcnMvZG93bnJldi54bWxEj0trwzAQhO+F/AexgVxKI8c0oXWshFAI&#10;+BqnlBwXa+tHrJWxVD/+fVQo9DjMzDdMepxMKwbqXW1ZwWYdgSAurK65VPB5Pb+8gXAeWWNrmRTM&#10;5OB4WDylmGg78oWG3JciQNglqKDyvkukdEVFBt3adsTB+7a9QR9kX0rd4xjgppVxFO2kwZrDQoUd&#10;fVRU3PMfo8DP9ett++ya9uvaDOX8nsV5lim1Wk6nPQhPk/8P/7UzrWALv1fCDZCH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RD4sMAAADaAAAADwAAAAAAAAAAAAAAAACf&#10;AgAAZHJzL2Rvd25yZXYueG1sUEsFBgAAAAAEAAQA9wAAAI8DAAAAAA==&#10;">
                  <v:imagedata r:id="rId10" o:title="图像175"/>
                </v:shape>
                <v:shape id="Text Box 21" o:spid="_x0000_s1030" type="#_x0000_t202" style="position:absolute;left:5093;top:10347;width:4387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203764" w:rsidRPr="00203764" w:rsidRDefault="00203764">
                        <w:pPr>
                          <w:rPr>
                            <w:i/>
                            <w:color w:val="FF0000"/>
                            <w:sz w:val="36"/>
                            <w:szCs w:val="36"/>
                          </w:rPr>
                        </w:pPr>
                        <w:r w:rsidRPr="00203764">
                          <w:rPr>
                            <w:i/>
                            <w:color w:val="FF0000"/>
                            <w:sz w:val="36"/>
                            <w:szCs w:val="36"/>
                          </w:rPr>
                          <w:t>Illustration à adapter 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3764">
        <w:br/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1581785</wp:posOffset>
                </wp:positionV>
                <wp:extent cx="5629910" cy="1275715"/>
                <wp:effectExtent l="3175" t="635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91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903" w:rsidRPr="004B3AD3" w:rsidRDefault="001B5903" w:rsidP="001B59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1D43F5" w:rsidRDefault="002E694B" w:rsidP="001B59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B3AD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INTITULE DU PROJET</w:t>
                            </w:r>
                          </w:p>
                          <w:p w:rsidR="004B3AD3" w:rsidRDefault="004B3AD3" w:rsidP="001B59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.5pt;margin-top:124.55pt;width:443.3pt;height:10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" filled="f" stroked="f" strokecolor="red">
                <v:textbox>
                  <w:txbxContent>
                    <w:p w:rsidR="001B5903" w:rsidRPr="004B3AD3" w:rsidRDefault="001B5903" w:rsidP="001B5903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</w:p>
                    <w:p w:rsidR="001D43F5" w:rsidRDefault="002E694B" w:rsidP="001B5903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4B3AD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INTITULE DU PROJET</w:t>
                      </w:r>
                    </w:p>
                    <w:p w:rsidR="004B3AD3" w:rsidRDefault="004B3AD3" w:rsidP="001B5903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571500</wp:posOffset>
                </wp:positionV>
                <wp:extent cx="3200400" cy="10287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3F5" w:rsidRPr="004B3AD3" w:rsidRDefault="001D43F5" w:rsidP="001B5903">
                            <w:pPr>
                              <w:jc w:val="center"/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</w:pPr>
                            <w:r w:rsidRPr="004B3AD3"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  <w:t>Projet de Physique P6</w:t>
                            </w:r>
                          </w:p>
                          <w:p w:rsidR="00B22D74" w:rsidRPr="004B3AD3" w:rsidRDefault="00894285" w:rsidP="00B22D74">
                            <w:pPr>
                              <w:jc w:val="center"/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</w:pPr>
                            <w:r w:rsidRPr="004B3AD3"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  <w:t>STPI/P6/</w:t>
                            </w:r>
                            <w:r w:rsidR="004B3AD3"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  <w:t>20</w:t>
                            </w:r>
                            <w:r w:rsidR="00C03EEF"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  <w:t>xx</w:t>
                            </w:r>
                            <w:r w:rsidR="002E694B" w:rsidRPr="004B3AD3"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  <w:t xml:space="preserve"> – </w:t>
                            </w:r>
                            <w:r w:rsidR="00C03EEF">
                              <w:rPr>
                                <w:b/>
                                <w:i/>
                                <w:color w:val="CC99FF"/>
                                <w:sz w:val="36"/>
                                <w:szCs w:val="32"/>
                              </w:rPr>
                              <w:t>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252pt;margin-top:45pt;width:252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17tgIAAMIFAAAOAAAAZHJzL2Uyb0RvYy54bWysVG1vmzAQ/j5p/8Hyd8pLnQRQSdWGME3q&#10;XqR2P8ABE6yBzWwn0E377zubJE1ba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" filled="f" stroked="f" strokecolor="red">
                <v:textbox>
                  <w:txbxContent>
                    <w:p w:rsidR="001D43F5" w:rsidRPr="004B3AD3" w:rsidRDefault="001D43F5" w:rsidP="001B5903">
                      <w:pPr>
                        <w:jc w:val="center"/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</w:pPr>
                      <w:r w:rsidRPr="004B3AD3"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  <w:t>Projet de Physique P6</w:t>
                      </w:r>
                    </w:p>
                    <w:p w:rsidR="00B22D74" w:rsidRPr="004B3AD3" w:rsidRDefault="00894285" w:rsidP="00B22D74">
                      <w:pPr>
                        <w:jc w:val="center"/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</w:pPr>
                      <w:r w:rsidRPr="004B3AD3"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  <w:t>STPI/P6/</w:t>
                      </w:r>
                      <w:r w:rsidR="004B3AD3"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  <w:t>20</w:t>
                      </w:r>
                      <w:r w:rsidR="00C03EEF"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  <w:t>xx</w:t>
                      </w:r>
                      <w:r w:rsidR="002E694B" w:rsidRPr="004B3AD3"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  <w:t xml:space="preserve"> – </w:t>
                      </w:r>
                      <w:r w:rsidR="00C03EEF">
                        <w:rPr>
                          <w:b/>
                          <w:i/>
                          <w:color w:val="CC99FF"/>
                          <w:sz w:val="36"/>
                          <w:szCs w:val="32"/>
                        </w:rPr>
                        <w:t>###</w:t>
                      </w:r>
                    </w:p>
                  </w:txbxContent>
                </v:textbox>
              </v:shape>
            </w:pict>
          </mc:Fallback>
        </mc:AlternateContent>
      </w:r>
      <w:r w:rsidR="007C39B9" w:rsidRPr="002D1AF1">
        <w:br w:type="page"/>
      </w:r>
    </w:p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/>
    <w:p w:rsidR="00003FF1" w:rsidRDefault="00003FF1" w:rsidP="00003FF1">
      <w:pPr>
        <w:jc w:val="center"/>
        <w:rPr>
          <w:i/>
        </w:rPr>
      </w:pPr>
      <w:r w:rsidRPr="00812E49">
        <w:rPr>
          <w:i/>
        </w:rPr>
        <w:t xml:space="preserve">Cette page est </w:t>
      </w:r>
      <w:r>
        <w:rPr>
          <w:i/>
        </w:rPr>
        <w:t>laissée</w:t>
      </w:r>
      <w:r w:rsidRPr="00812E49">
        <w:rPr>
          <w:i/>
        </w:rPr>
        <w:t xml:space="preserve"> intentionnellement vierge.</w:t>
      </w:r>
    </w:p>
    <w:p w:rsidR="00003FF1" w:rsidRDefault="00003FF1" w:rsidP="00003FF1"/>
    <w:p w:rsidR="00003FF1" w:rsidRDefault="00003FF1" w:rsidP="00003FF1"/>
    <w:p w:rsidR="00003FF1" w:rsidRDefault="00003FF1" w:rsidP="00003FF1"/>
    <w:p w:rsidR="00003FF1" w:rsidRPr="00003FF1" w:rsidRDefault="00003FF1" w:rsidP="00003FF1">
      <w:pPr>
        <w:sectPr w:rsidR="00003FF1" w:rsidRPr="00003FF1">
          <w:headerReference w:type="even" r:id="rId11"/>
          <w:headerReference w:type="default" r:id="rId12"/>
          <w:footerReference w:type="default" r:id="rId13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7459B0" w:rsidRPr="00310FA8" w:rsidRDefault="007459B0" w:rsidP="007459B0">
      <w:pPr>
        <w:rPr>
          <w:b/>
          <w:i/>
        </w:rPr>
      </w:pPr>
      <w:r>
        <w:rPr>
          <w:u w:val="single"/>
        </w:rPr>
        <w:lastRenderedPageBreak/>
        <w:t xml:space="preserve">Date </w:t>
      </w:r>
      <w:r w:rsidR="007D581D">
        <w:rPr>
          <w:u w:val="single"/>
        </w:rPr>
        <w:t>de remise du rapport </w:t>
      </w:r>
      <w:r w:rsidR="007D581D">
        <w:t xml:space="preserve">: </w:t>
      </w:r>
      <w:r w:rsidR="00310FA8" w:rsidRPr="00310FA8">
        <w:rPr>
          <w:b/>
          <w:i/>
        </w:rPr>
        <w:t>XX/XX/</w:t>
      </w:r>
      <w:r w:rsidR="00C03EEF">
        <w:rPr>
          <w:b/>
          <w:i/>
        </w:rPr>
        <w:t>20</w:t>
      </w:r>
      <w:r w:rsidR="00310FA8" w:rsidRPr="00310FA8">
        <w:rPr>
          <w:b/>
          <w:i/>
        </w:rPr>
        <w:t>XX</w:t>
      </w:r>
    </w:p>
    <w:p w:rsidR="007459B0" w:rsidRDefault="007459B0" w:rsidP="007459B0">
      <w:pPr>
        <w:rPr>
          <w:u w:val="single"/>
        </w:rPr>
      </w:pPr>
    </w:p>
    <w:p w:rsidR="007459B0" w:rsidRDefault="007459B0" w:rsidP="007459B0">
      <w:pPr>
        <w:rPr>
          <w:u w:val="single"/>
        </w:rPr>
      </w:pPr>
    </w:p>
    <w:p w:rsidR="007D581D" w:rsidRPr="007D581D" w:rsidRDefault="007459B0" w:rsidP="007D581D">
      <w:pPr>
        <w:ind w:firstLine="567"/>
        <w:rPr>
          <w:b/>
        </w:rPr>
      </w:pPr>
      <w:r>
        <w:rPr>
          <w:u w:val="single"/>
        </w:rPr>
        <w:t xml:space="preserve">Référence du </w:t>
      </w:r>
      <w:r w:rsidRPr="007459B0">
        <w:rPr>
          <w:u w:val="single"/>
        </w:rPr>
        <w:t>projet</w:t>
      </w:r>
      <w:r w:rsidR="007D581D">
        <w:rPr>
          <w:u w:val="single"/>
        </w:rPr>
        <w:t> </w:t>
      </w:r>
      <w:r w:rsidR="007D581D">
        <w:t xml:space="preserve">: </w:t>
      </w:r>
      <w:r w:rsidR="007D581D" w:rsidRPr="00310FA8">
        <w:rPr>
          <w:b/>
          <w:bCs/>
          <w:i/>
          <w:iCs/>
        </w:rPr>
        <w:t>STPI</w:t>
      </w:r>
      <w:r w:rsidR="007D581D" w:rsidRPr="00310FA8">
        <w:rPr>
          <w:b/>
          <w:i/>
        </w:rPr>
        <w:t>/P6/20</w:t>
      </w:r>
      <w:r w:rsidR="00C03EEF">
        <w:rPr>
          <w:b/>
          <w:i/>
        </w:rPr>
        <w:t>xx</w:t>
      </w:r>
      <w:r w:rsidR="007D581D" w:rsidRPr="00310FA8">
        <w:rPr>
          <w:b/>
          <w:i/>
        </w:rPr>
        <w:t xml:space="preserve"> – </w:t>
      </w:r>
      <w:r w:rsidR="00C03EEF">
        <w:rPr>
          <w:b/>
          <w:i/>
        </w:rPr>
        <w:t>###</w:t>
      </w:r>
    </w:p>
    <w:p w:rsidR="007459B0" w:rsidRPr="007D581D" w:rsidRDefault="007459B0" w:rsidP="007459B0"/>
    <w:p w:rsidR="007459B0" w:rsidRDefault="007459B0"/>
    <w:p w:rsidR="007459B0" w:rsidRDefault="007459B0"/>
    <w:p w:rsidR="00812E49" w:rsidRPr="00310FA8" w:rsidRDefault="007459B0">
      <w:pPr>
        <w:rPr>
          <w:b/>
          <w:i/>
        </w:rPr>
      </w:pPr>
      <w:r w:rsidRPr="007459B0">
        <w:rPr>
          <w:u w:val="single"/>
        </w:rPr>
        <w:t>Intitulé du projet</w:t>
      </w:r>
      <w:r w:rsidR="00310FA8">
        <w:rPr>
          <w:u w:val="single"/>
        </w:rPr>
        <w:t> </w:t>
      </w:r>
      <w:r w:rsidR="00310FA8">
        <w:t xml:space="preserve">: </w:t>
      </w:r>
      <w:r w:rsidR="00310FA8">
        <w:rPr>
          <w:b/>
          <w:i/>
        </w:rPr>
        <w:t>x</w:t>
      </w:r>
    </w:p>
    <w:p w:rsidR="007459B0" w:rsidRDefault="007459B0"/>
    <w:p w:rsidR="007459B0" w:rsidRDefault="007459B0"/>
    <w:p w:rsidR="007459B0" w:rsidRDefault="007459B0"/>
    <w:p w:rsidR="007459B0" w:rsidRDefault="007459B0"/>
    <w:p w:rsidR="007459B0" w:rsidRDefault="007459B0">
      <w:r>
        <w:rPr>
          <w:u w:val="single"/>
        </w:rPr>
        <w:t>Type de</w:t>
      </w:r>
      <w:r w:rsidRPr="007459B0">
        <w:rPr>
          <w:u w:val="single"/>
        </w:rPr>
        <w:t xml:space="preserve"> projet</w:t>
      </w:r>
      <w:r>
        <w:t xml:space="preserve"> : </w:t>
      </w:r>
      <w:r w:rsidR="00310FA8" w:rsidRPr="00310FA8">
        <w:rPr>
          <w:b/>
          <w:i/>
        </w:rPr>
        <w:t>(</w:t>
      </w:r>
      <w:r w:rsidRPr="00310FA8">
        <w:rPr>
          <w:b/>
          <w:i/>
        </w:rPr>
        <w:t>expérimental, simulation, veille technologique</w:t>
      </w:r>
      <w:r w:rsidR="00176E9C">
        <w:rPr>
          <w:b/>
          <w:i/>
        </w:rPr>
        <w:t>,…</w:t>
      </w:r>
      <w:r w:rsidR="00310FA8" w:rsidRPr="00310FA8">
        <w:rPr>
          <w:b/>
          <w:i/>
        </w:rPr>
        <w:t>)</w:t>
      </w:r>
    </w:p>
    <w:p w:rsidR="007459B0" w:rsidRDefault="007459B0"/>
    <w:p w:rsidR="00812E49" w:rsidRPr="007459B0" w:rsidRDefault="00812E49">
      <w:pPr>
        <w:rPr>
          <w:u w:val="single"/>
        </w:rPr>
      </w:pPr>
    </w:p>
    <w:p w:rsidR="00216DF3" w:rsidRDefault="00216DF3">
      <w:r w:rsidRPr="007459B0">
        <w:rPr>
          <w:u w:val="single"/>
        </w:rPr>
        <w:t>Objectifs du projet</w:t>
      </w:r>
      <w:r w:rsidR="007459B0">
        <w:rPr>
          <w:u w:val="single"/>
        </w:rPr>
        <w:t xml:space="preserve"> </w:t>
      </w:r>
      <w:r w:rsidRPr="007459B0">
        <w:rPr>
          <w:i/>
        </w:rPr>
        <w:t>(10 lignes maxi)</w:t>
      </w:r>
      <w:r w:rsidR="00310FA8">
        <w:rPr>
          <w:i/>
        </w:rPr>
        <w:t> </w:t>
      </w:r>
      <w:r w:rsidR="00310FA8">
        <w:t>:</w:t>
      </w:r>
    </w:p>
    <w:p w:rsidR="00310FA8" w:rsidRPr="00310FA8" w:rsidRDefault="00310FA8">
      <w:pPr>
        <w:rPr>
          <w:b/>
          <w:i/>
        </w:rPr>
      </w:pPr>
      <w:r w:rsidRPr="00310FA8">
        <w:rPr>
          <w:b/>
          <w:i/>
        </w:rPr>
        <w:t>xxx</w:t>
      </w:r>
    </w:p>
    <w:p w:rsidR="00812E49" w:rsidRDefault="00812E49"/>
    <w:p w:rsidR="00812E49" w:rsidRDefault="00812E49"/>
    <w:p w:rsidR="00812E49" w:rsidRDefault="00812E49"/>
    <w:p w:rsidR="00812E49" w:rsidRDefault="00812E49"/>
    <w:p w:rsidR="007459B0" w:rsidRDefault="007459B0"/>
    <w:p w:rsidR="007459B0" w:rsidRDefault="007459B0"/>
    <w:p w:rsidR="008857D5" w:rsidRDefault="008857D5" w:rsidP="008857D5">
      <w:r>
        <w:rPr>
          <w:u w:val="single"/>
        </w:rPr>
        <w:t>Mots-clefs</w:t>
      </w:r>
      <w:r w:rsidRPr="007459B0">
        <w:rPr>
          <w:u w:val="single"/>
        </w:rPr>
        <w:t xml:space="preserve"> du projet</w:t>
      </w:r>
      <w:r>
        <w:rPr>
          <w:u w:val="single"/>
        </w:rPr>
        <w:t xml:space="preserve"> </w:t>
      </w:r>
      <w:r w:rsidRPr="007459B0">
        <w:rPr>
          <w:i/>
        </w:rPr>
        <w:t>(</w:t>
      </w:r>
      <w:r>
        <w:rPr>
          <w:i/>
        </w:rPr>
        <w:t>4</w:t>
      </w:r>
      <w:r w:rsidRPr="007459B0">
        <w:rPr>
          <w:i/>
        </w:rPr>
        <w:t xml:space="preserve"> maxi)</w:t>
      </w:r>
      <w:r>
        <w:rPr>
          <w:i/>
        </w:rPr>
        <w:t> </w:t>
      </w:r>
      <w:r>
        <w:t xml:space="preserve">: </w:t>
      </w:r>
      <w:r w:rsidRPr="00310FA8">
        <w:rPr>
          <w:b/>
          <w:i/>
        </w:rPr>
        <w:t>xx</w:t>
      </w:r>
      <w:r>
        <w:rPr>
          <w:b/>
          <w:i/>
        </w:rPr>
        <w:t>x</w:t>
      </w:r>
    </w:p>
    <w:p w:rsidR="008857D5" w:rsidRPr="00310FA8" w:rsidRDefault="008857D5" w:rsidP="008857D5">
      <w:pPr>
        <w:rPr>
          <w:b/>
          <w:i/>
        </w:rPr>
      </w:pPr>
    </w:p>
    <w:p w:rsidR="008857D5" w:rsidRDefault="008857D5"/>
    <w:p w:rsidR="007459B0" w:rsidRDefault="007459B0"/>
    <w:p w:rsidR="007459B0" w:rsidRDefault="007459B0"/>
    <w:p w:rsidR="00310FA8" w:rsidRPr="00310FA8" w:rsidRDefault="007459B0" w:rsidP="00310FA8">
      <w:pPr>
        <w:rPr>
          <w:b/>
          <w:i/>
        </w:rPr>
      </w:pPr>
      <w:r>
        <w:t>Si existant, n° cahier de labo</w:t>
      </w:r>
      <w:r w:rsidR="009B1F17">
        <w:t>ratoire</w:t>
      </w:r>
      <w:r>
        <w:t xml:space="preserve"> associé : </w:t>
      </w:r>
      <w:r w:rsidR="00310FA8" w:rsidRPr="00310FA8">
        <w:rPr>
          <w:b/>
          <w:i/>
        </w:rPr>
        <w:t>xxx</w:t>
      </w:r>
    </w:p>
    <w:p w:rsidR="00003FF1" w:rsidRDefault="00003FF1" w:rsidP="007459B0"/>
    <w:p w:rsidR="007459B0" w:rsidRDefault="007459B0" w:rsidP="007459B0">
      <w:pPr>
        <w:rPr>
          <w:i/>
        </w:rPr>
      </w:pPr>
    </w:p>
    <w:p w:rsidR="00003FF1" w:rsidRDefault="00003FF1" w:rsidP="00812E49">
      <w:pPr>
        <w:jc w:val="center"/>
        <w:rPr>
          <w:i/>
        </w:rPr>
        <w:sectPr w:rsidR="00003FF1" w:rsidSect="009044DF">
          <w:footerReference w:type="default" r:id="rId14"/>
          <w:footerReference w:type="first" r:id="rId15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7C39B9" w:rsidRPr="002D1AF1" w:rsidRDefault="007C39B9">
      <w:pPr>
        <w:pStyle w:val="titre0"/>
        <w:ind w:left="1416" w:hanging="282"/>
      </w:pPr>
      <w:r w:rsidRPr="002D1AF1">
        <w:lastRenderedPageBreak/>
        <w:t>Table des matieres</w:t>
      </w:r>
    </w:p>
    <w:p w:rsidR="000F74B0" w:rsidRPr="005565C4" w:rsidRDefault="007C39B9">
      <w:pPr>
        <w:pStyle w:val="TM1"/>
        <w:tabs>
          <w:tab w:val="left" w:pos="454"/>
          <w:tab w:val="right" w:leader="dot" w:pos="9060"/>
        </w:tabs>
        <w:rPr>
          <w:rFonts w:ascii="Calibri" w:hAnsi="Calibri"/>
          <w:noProof/>
          <w:szCs w:val="22"/>
        </w:rPr>
      </w:pPr>
      <w:r w:rsidRPr="002D1AF1">
        <w:fldChar w:fldCharType="begin"/>
      </w:r>
      <w:r w:rsidRPr="002D1AF1">
        <w:instrText xml:space="preserve"> TOC \o "1-3" \h \z </w:instrText>
      </w:r>
      <w:r w:rsidRPr="002D1AF1">
        <w:fldChar w:fldCharType="separate"/>
      </w:r>
      <w:hyperlink w:anchor="_Toc291756981" w:history="1">
        <w:r w:rsidR="000F74B0" w:rsidRPr="00BB2EAF">
          <w:rPr>
            <w:rStyle w:val="Lienhypertexte"/>
            <w:noProof/>
          </w:rPr>
          <w:t>1.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Introduction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_Toc291756981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6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1"/>
        <w:tabs>
          <w:tab w:val="left" w:pos="454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2" w:history="1">
        <w:r w:rsidR="000F74B0" w:rsidRPr="00BB2EAF">
          <w:rPr>
            <w:rStyle w:val="Lienhypertexte"/>
            <w:noProof/>
          </w:rPr>
          <w:t>2.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Méthodologie / Organisation du travail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_Toc291756982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6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1"/>
        <w:tabs>
          <w:tab w:val="left" w:pos="454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3" w:history="1">
        <w:r w:rsidR="000F74B0" w:rsidRPr="00BB2EAF">
          <w:rPr>
            <w:rStyle w:val="Lienhypertexte"/>
            <w:noProof/>
          </w:rPr>
          <w:t>3.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Travail réalisé et résultats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_Toc291756983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6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2"/>
        <w:tabs>
          <w:tab w:val="left" w:pos="880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4" w:history="1">
        <w:r w:rsidR="000F74B0" w:rsidRPr="00BB2EAF">
          <w:rPr>
            <w:rStyle w:val="Lienhypertexte"/>
            <w:noProof/>
          </w:rPr>
          <w:t>3.1.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Titre2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_Toc291756984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6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3"/>
        <w:tabs>
          <w:tab w:val="left" w:pos="1320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5" w:history="1">
        <w:r w:rsidR="000F74B0" w:rsidRPr="00BB2EAF">
          <w:rPr>
            <w:rStyle w:val="Lienhypertexte"/>
            <w:noProof/>
          </w:rPr>
          <w:t>3.1.1.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Titre 3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_Toc291756985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6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3"/>
        <w:tabs>
          <w:tab w:val="left" w:pos="1540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6" w:history="1">
        <w:r w:rsidR="000F74B0" w:rsidRPr="00BB2EAF">
          <w:rPr>
            <w:rStyle w:val="Lienhypertexte"/>
            <w:noProof/>
          </w:rPr>
          <w:t>3.1.1.1.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Titre 4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_Toc291756986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6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1"/>
        <w:tabs>
          <w:tab w:val="left" w:pos="454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7" w:history="1">
        <w:r w:rsidR="000F74B0" w:rsidRPr="00BB2EAF">
          <w:rPr>
            <w:rStyle w:val="Lienhypertexte"/>
            <w:noProof/>
          </w:rPr>
          <w:t>4.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Conclusions et perspectives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_Toc291756987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7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1"/>
        <w:tabs>
          <w:tab w:val="left" w:pos="454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8" w:history="1">
        <w:r w:rsidR="000F74B0" w:rsidRPr="00BB2EAF">
          <w:rPr>
            <w:rStyle w:val="Lienhypertexte"/>
            <w:noProof/>
          </w:rPr>
          <w:t>5.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Bibliographie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_Toc291756988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8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1"/>
        <w:tabs>
          <w:tab w:val="left" w:pos="454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89" w:history="1">
        <w:r w:rsidR="000F74B0" w:rsidRPr="00BB2EAF">
          <w:rPr>
            <w:rStyle w:val="Lienhypertexte"/>
            <w:noProof/>
          </w:rPr>
          <w:t>6.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Annexes (non obligatoire – exemples ci-dessous)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_Toc291756989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9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2"/>
        <w:tabs>
          <w:tab w:val="left" w:pos="880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90" w:history="1">
        <w:r w:rsidR="000F74B0" w:rsidRPr="00BB2EAF">
          <w:rPr>
            <w:rStyle w:val="Lienhypertexte"/>
            <w:noProof/>
          </w:rPr>
          <w:t>6.1.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Documentation technique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_Toc291756990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9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2"/>
        <w:tabs>
          <w:tab w:val="left" w:pos="880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91" w:history="1">
        <w:r w:rsidR="000F74B0" w:rsidRPr="00BB2EAF">
          <w:rPr>
            <w:rStyle w:val="Lienhypertexte"/>
            <w:noProof/>
          </w:rPr>
          <w:t>6.2.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Listings des programmes réalisés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_Toc291756991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9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2"/>
        <w:tabs>
          <w:tab w:val="left" w:pos="880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92" w:history="1">
        <w:r w:rsidR="000F74B0" w:rsidRPr="00BB2EAF">
          <w:rPr>
            <w:rStyle w:val="Lienhypertexte"/>
            <w:noProof/>
          </w:rPr>
          <w:t>6.3.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Schémas de montages, plans de conception…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_Toc291756992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9</w:t>
        </w:r>
        <w:r w:rsidR="000F74B0">
          <w:rPr>
            <w:noProof/>
            <w:webHidden/>
          </w:rPr>
          <w:fldChar w:fldCharType="end"/>
        </w:r>
      </w:hyperlink>
    </w:p>
    <w:p w:rsidR="000F74B0" w:rsidRPr="005565C4" w:rsidRDefault="00596F3C">
      <w:pPr>
        <w:pStyle w:val="TM2"/>
        <w:tabs>
          <w:tab w:val="left" w:pos="880"/>
          <w:tab w:val="right" w:leader="dot" w:pos="9060"/>
        </w:tabs>
        <w:rPr>
          <w:rFonts w:ascii="Calibri" w:hAnsi="Calibri"/>
          <w:noProof/>
          <w:szCs w:val="22"/>
        </w:rPr>
      </w:pPr>
      <w:hyperlink w:anchor="_Toc291756993" w:history="1">
        <w:r w:rsidR="000F74B0" w:rsidRPr="00BB2EAF">
          <w:rPr>
            <w:rStyle w:val="Lienhypertexte"/>
            <w:noProof/>
          </w:rPr>
          <w:t>6.4.</w:t>
        </w:r>
        <w:r w:rsidR="000F74B0" w:rsidRPr="005565C4">
          <w:rPr>
            <w:rFonts w:ascii="Calibri" w:hAnsi="Calibri"/>
            <w:noProof/>
            <w:szCs w:val="22"/>
          </w:rPr>
          <w:tab/>
        </w:r>
        <w:r w:rsidR="000F74B0" w:rsidRPr="00BB2EAF">
          <w:rPr>
            <w:rStyle w:val="Lienhypertexte"/>
            <w:noProof/>
          </w:rPr>
          <w:t>Propositions de sujets de projets (en lien ou pas avec le projet réalisé)</w:t>
        </w:r>
        <w:r w:rsidR="000F74B0">
          <w:rPr>
            <w:noProof/>
            <w:webHidden/>
          </w:rPr>
          <w:tab/>
        </w:r>
        <w:r w:rsidR="000F74B0">
          <w:rPr>
            <w:noProof/>
            <w:webHidden/>
          </w:rPr>
          <w:fldChar w:fldCharType="begin"/>
        </w:r>
        <w:r w:rsidR="000F74B0">
          <w:rPr>
            <w:noProof/>
            <w:webHidden/>
          </w:rPr>
          <w:instrText xml:space="preserve"> PAGEREF _Toc291756993 \h </w:instrText>
        </w:r>
        <w:r w:rsidR="000F74B0">
          <w:rPr>
            <w:noProof/>
            <w:webHidden/>
          </w:rPr>
        </w:r>
        <w:r w:rsidR="000F74B0">
          <w:rPr>
            <w:noProof/>
            <w:webHidden/>
          </w:rPr>
          <w:fldChar w:fldCharType="separate"/>
        </w:r>
        <w:r w:rsidR="000F74B0">
          <w:rPr>
            <w:noProof/>
            <w:webHidden/>
          </w:rPr>
          <w:t>9</w:t>
        </w:r>
        <w:r w:rsidR="000F74B0">
          <w:rPr>
            <w:noProof/>
            <w:webHidden/>
          </w:rPr>
          <w:fldChar w:fldCharType="end"/>
        </w:r>
      </w:hyperlink>
    </w:p>
    <w:p w:rsidR="007C39B9" w:rsidRPr="002D1AF1" w:rsidRDefault="007C39B9">
      <w:r w:rsidRPr="002D1AF1">
        <w:fldChar w:fldCharType="end"/>
      </w:r>
    </w:p>
    <w:p w:rsidR="007C39B9" w:rsidRPr="002D1AF1" w:rsidRDefault="007C39B9"/>
    <w:p w:rsidR="007C39B9" w:rsidRPr="002D1AF1" w:rsidRDefault="007C39B9" w:rsidP="00003FF1">
      <w:pPr>
        <w:pStyle w:val="titre0"/>
        <w:ind w:left="1416" w:hanging="282"/>
      </w:pPr>
      <w:r w:rsidRPr="002D1AF1">
        <w:br w:type="page"/>
      </w:r>
      <w:r w:rsidRPr="002D1AF1">
        <w:lastRenderedPageBreak/>
        <w:t>NOTATIONS, ACRONYMES</w:t>
      </w:r>
    </w:p>
    <w:p w:rsidR="007C39B9" w:rsidRPr="002D1AF1" w:rsidRDefault="007C39B9"/>
    <w:p w:rsidR="007C39B9" w:rsidRPr="002D1AF1" w:rsidRDefault="007C39B9"/>
    <w:p w:rsidR="00923270" w:rsidRDefault="007C39B9">
      <w:r w:rsidRPr="002D1AF1">
        <w:br w:type="page"/>
      </w:r>
      <w:r w:rsidR="00A67EB0">
        <w:lastRenderedPageBreak/>
        <w:t xml:space="preserve">Le rapport ne devra pas dépasser un nombre maximum de 20 pages (hors annexes). </w:t>
      </w:r>
      <w:r w:rsidR="00B22D74">
        <w:t xml:space="preserve">Les </w:t>
      </w:r>
      <w:r w:rsidR="00923270">
        <w:t>informations</w:t>
      </w:r>
      <w:r w:rsidR="00B22D74">
        <w:t xml:space="preserve"> attendu</w:t>
      </w:r>
      <w:r w:rsidR="00923270">
        <w:t>e</w:t>
      </w:r>
      <w:r w:rsidR="00B22D74">
        <w:t>s dans ce rapport</w:t>
      </w:r>
      <w:r w:rsidR="00923270">
        <w:t xml:space="preserve"> sont données ci-dessous. Toutefois, l’organisation et les intitulés des chapitres sont laissés au libre choix des étudiants.</w:t>
      </w:r>
    </w:p>
    <w:p w:rsidR="00A67EB0" w:rsidRDefault="00A67EB0">
      <w:r>
        <w:t>La mise en page suivante est à respecter.</w:t>
      </w:r>
    </w:p>
    <w:p w:rsidR="00B22D74" w:rsidRPr="00B22D74" w:rsidRDefault="00B22D74" w:rsidP="00B22D74">
      <w:pPr>
        <w:pStyle w:val="Titre1"/>
      </w:pPr>
      <w:bookmarkStart w:id="1" w:name="_Toc291756981"/>
      <w:r>
        <w:t>Introduction</w:t>
      </w:r>
      <w:bookmarkEnd w:id="1"/>
    </w:p>
    <w:p w:rsidR="00B22D74" w:rsidRDefault="00B22D74" w:rsidP="00B22D74">
      <w:r>
        <w:t>Contexte du travail. Objectifs à atteindre pour le projet</w:t>
      </w:r>
    </w:p>
    <w:p w:rsidR="00B22D74" w:rsidRDefault="00B22D74" w:rsidP="00B22D74">
      <w:pPr>
        <w:pStyle w:val="Titre1"/>
      </w:pPr>
      <w:bookmarkStart w:id="2" w:name="_Toc291756982"/>
      <w:r>
        <w:t>Méthodologie / Organisation du travail</w:t>
      </w:r>
      <w:bookmarkEnd w:id="2"/>
    </w:p>
    <w:p w:rsidR="00B22D74" w:rsidRDefault="00B22D74" w:rsidP="00B22D74">
      <w:r>
        <w:t xml:space="preserve">Description de l’organisation </w:t>
      </w:r>
      <w:r w:rsidR="00AD4AB5">
        <w:t xml:space="preserve">adoptée </w:t>
      </w:r>
      <w:r w:rsidR="00923270">
        <w:t xml:space="preserve">pour le déroulement </w:t>
      </w:r>
      <w:r w:rsidR="00AD4AB5">
        <w:t>du travail</w:t>
      </w:r>
    </w:p>
    <w:p w:rsidR="00B22D74" w:rsidRDefault="00B22D74" w:rsidP="00B22D74">
      <w:r>
        <w:t>Organigramme des tâches réalisées et des étudiants concernés</w:t>
      </w:r>
    </w:p>
    <w:p w:rsidR="00B22D74" w:rsidRDefault="00B22D74" w:rsidP="00B22D74">
      <w:pPr>
        <w:pStyle w:val="Titre1"/>
      </w:pPr>
      <w:bookmarkStart w:id="3" w:name="_Toc291756983"/>
      <w:r>
        <w:t>Travail réalisé et résultats</w:t>
      </w:r>
      <w:bookmarkEnd w:id="3"/>
    </w:p>
    <w:p w:rsidR="00A67EB0" w:rsidRPr="002D1AF1" w:rsidRDefault="00A67EB0" w:rsidP="00A67EB0">
      <w:pPr>
        <w:pStyle w:val="Titre2"/>
      </w:pPr>
      <w:bookmarkStart w:id="4" w:name="_Toc291756984"/>
      <w:r w:rsidRPr="002D1AF1">
        <w:t>Titre2</w:t>
      </w:r>
      <w:bookmarkEnd w:id="4"/>
    </w:p>
    <w:p w:rsidR="00A67EB0" w:rsidRPr="002D1AF1" w:rsidRDefault="00A67EB0" w:rsidP="00A67EB0">
      <w:pPr>
        <w:pStyle w:val="Titre3"/>
      </w:pPr>
      <w:bookmarkStart w:id="5" w:name="_Toc291756985"/>
      <w:r w:rsidRPr="002D1AF1">
        <w:t>Titre 3</w:t>
      </w:r>
      <w:bookmarkEnd w:id="5"/>
    </w:p>
    <w:p w:rsidR="00A67EB0" w:rsidRPr="002D1AF1" w:rsidRDefault="009C3F0A" w:rsidP="00A67EB0">
      <w:r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64135</wp:posOffset>
            </wp:positionV>
            <wp:extent cx="2551430" cy="668655"/>
            <wp:effectExtent l="0" t="0" r="0" b="0"/>
            <wp:wrapNone/>
            <wp:docPr id="27" name="Image 27" descr="Description : Macintosh HD:Users:maxime:Documents:COM:GroupeINSA:CharteGraphiqueEcoles:CharteGrahiqueCommune:KitGraphique:Logo_INSAROUEN20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 : Macintosh HD:Users:maxime:Documents:COM:GroupeINSA:CharteGraphiqueEcoles:CharteGrahiqueCommune:KitGraphique:Logo_INSAROUEN2014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EB0" w:rsidRPr="002D1AF1" w:rsidRDefault="00A67EB0" w:rsidP="00A67EB0">
      <w:pPr>
        <w:pStyle w:val="figure"/>
      </w:pPr>
    </w:p>
    <w:p w:rsidR="00A67EB0" w:rsidRPr="002D1AF1" w:rsidRDefault="00A67EB0" w:rsidP="00C03EEF">
      <w:pPr>
        <w:pStyle w:val="numrodefigure"/>
        <w:numPr>
          <w:ilvl w:val="0"/>
          <w:numId w:val="39"/>
        </w:numPr>
      </w:pPr>
      <w:r>
        <w:t>logo</w:t>
      </w:r>
      <w:r w:rsidR="00176E9C">
        <w:t xml:space="preserve"> de l'INSA de Rouen</w:t>
      </w:r>
    </w:p>
    <w:p w:rsidR="00A67EB0" w:rsidRPr="002D1AF1" w:rsidRDefault="00A67EB0" w:rsidP="00A67EB0"/>
    <w:p w:rsidR="00A67EB0" w:rsidRPr="002D1AF1" w:rsidRDefault="00A67EB0" w:rsidP="00A67EB0">
      <w:pPr>
        <w:pStyle w:val="quation"/>
      </w:pPr>
      <w:r w:rsidRPr="002D1AF1">
        <w:fldChar w:fldCharType="begin"/>
      </w:r>
      <w:r w:rsidRPr="002D1AF1">
        <w:instrText xml:space="preserve"> EQ </w:instrText>
      </w:r>
      <w:r w:rsidRPr="002D1AF1">
        <w:fldChar w:fldCharType="end"/>
      </w:r>
      <w:r w:rsidRPr="002D1AF1">
        <w:fldChar w:fldCharType="begin"/>
      </w:r>
      <w:r w:rsidRPr="002D1AF1">
        <w:instrText xml:space="preserve"> EQ </w:instrText>
      </w:r>
      <w:r w:rsidRPr="002D1AF1">
        <w:fldChar w:fldCharType="end"/>
      </w:r>
      <w:r w:rsidR="001C7C55" w:rsidRPr="001C7C55">
        <w:rPr>
          <w:position w:val="-10"/>
        </w:rPr>
        <w:object w:dxaOrig="10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55pt;height:16.05pt" o:ole="">
            <v:imagedata r:id="rId16" o:title=""/>
          </v:shape>
          <o:OLEObject Type="Embed" ProgID="Equation.3" ShapeID="_x0000_i1025" DrawAspect="Content" ObjectID="_1522844760" r:id="rId17"/>
        </w:object>
      </w:r>
    </w:p>
    <w:p w:rsidR="00A67EB0" w:rsidRPr="002D1AF1" w:rsidRDefault="00A67EB0" w:rsidP="00A67EB0"/>
    <w:p w:rsidR="001C7C55" w:rsidRPr="002D1AF1" w:rsidRDefault="001C7C55" w:rsidP="001C7C55">
      <w:pPr>
        <w:pStyle w:val="Titre3"/>
        <w:numPr>
          <w:ilvl w:val="3"/>
          <w:numId w:val="17"/>
        </w:numPr>
      </w:pPr>
      <w:bookmarkStart w:id="6" w:name="_Toc291756986"/>
      <w:r w:rsidRPr="002D1AF1">
        <w:t xml:space="preserve">Titre </w:t>
      </w:r>
      <w:r>
        <w:t>4</w:t>
      </w:r>
      <w:bookmarkEnd w:id="6"/>
    </w:p>
    <w:p w:rsidR="00B22D74" w:rsidRDefault="00B22D74" w:rsidP="00B22D74">
      <w:pPr>
        <w:pStyle w:val="Titre1"/>
      </w:pPr>
      <w:bookmarkStart w:id="7" w:name="_Toc291756987"/>
      <w:r>
        <w:t>Conclusions et perspectives</w:t>
      </w:r>
      <w:bookmarkEnd w:id="7"/>
    </w:p>
    <w:p w:rsidR="00B22D74" w:rsidRDefault="00B22D74" w:rsidP="00B22D74">
      <w:r>
        <w:t>Conclusions sur le travail réalisé</w:t>
      </w:r>
    </w:p>
    <w:p w:rsidR="00B22D74" w:rsidRDefault="00B22D74" w:rsidP="00B22D74">
      <w:r>
        <w:t>Conclusions sur l’apport personnel de cet</w:t>
      </w:r>
      <w:r w:rsidR="00C20662">
        <w:t xml:space="preserve"> E.C.</w:t>
      </w:r>
      <w:r>
        <w:t xml:space="preserve"> projet</w:t>
      </w:r>
    </w:p>
    <w:p w:rsidR="00923270" w:rsidRDefault="00923270" w:rsidP="00B22D74">
      <w:r>
        <w:t>Perspectives pour la poursuite de ce projet</w:t>
      </w:r>
    </w:p>
    <w:p w:rsidR="00C434F2" w:rsidRDefault="00C434F2" w:rsidP="00B22D74">
      <w:r>
        <w:lastRenderedPageBreak/>
        <w:br w:type="page"/>
      </w:r>
    </w:p>
    <w:p w:rsidR="00A67EB0" w:rsidRPr="002D1AF1" w:rsidRDefault="00A67EB0" w:rsidP="00A67EB0">
      <w:pPr>
        <w:pStyle w:val="Titre1"/>
      </w:pPr>
      <w:bookmarkStart w:id="8" w:name="_Toc291756988"/>
      <w:r w:rsidRPr="002D1AF1">
        <w:lastRenderedPageBreak/>
        <w:t>Bibliographie</w:t>
      </w:r>
      <w:bookmarkEnd w:id="8"/>
    </w:p>
    <w:p w:rsidR="00A67EB0" w:rsidRDefault="00A67EB0" w:rsidP="00A67EB0">
      <w:pPr>
        <w:pStyle w:val="bibliographie"/>
        <w:rPr>
          <w:lang w:val="fr-FR"/>
        </w:rPr>
      </w:pPr>
      <w:r w:rsidRPr="002D1AF1">
        <w:rPr>
          <w:lang w:val="fr-FR"/>
        </w:rPr>
        <w:t>[1] Nom</w:t>
      </w:r>
      <w:r>
        <w:rPr>
          <w:lang w:val="fr-FR"/>
        </w:rPr>
        <w:t>s des auteurs</w:t>
      </w:r>
      <w:r w:rsidRPr="002D1AF1">
        <w:rPr>
          <w:lang w:val="fr-FR"/>
        </w:rPr>
        <w:t>, “Titre</w:t>
      </w:r>
      <w:r>
        <w:rPr>
          <w:lang w:val="fr-FR"/>
        </w:rPr>
        <w:t xml:space="preserve"> du livre</w:t>
      </w:r>
      <w:r w:rsidRPr="002D1AF1">
        <w:rPr>
          <w:lang w:val="fr-FR"/>
        </w:rPr>
        <w:t xml:space="preserve">”, </w:t>
      </w:r>
      <w:r w:rsidRPr="002D1AF1">
        <w:rPr>
          <w:i/>
          <w:lang w:val="fr-FR"/>
        </w:rPr>
        <w:t>Editeur</w:t>
      </w:r>
      <w:r w:rsidRPr="002D1AF1">
        <w:rPr>
          <w:lang w:val="fr-FR"/>
        </w:rPr>
        <w:t>, année.</w:t>
      </w:r>
    </w:p>
    <w:p w:rsidR="00A67EB0" w:rsidRDefault="00A67EB0" w:rsidP="00A67EB0">
      <w:pPr>
        <w:pStyle w:val="bibliographie"/>
        <w:rPr>
          <w:lang w:val="fr-FR"/>
        </w:rPr>
      </w:pPr>
      <w:r w:rsidRPr="002D1AF1">
        <w:rPr>
          <w:lang w:val="fr-FR"/>
        </w:rPr>
        <w:t>[</w:t>
      </w:r>
      <w:r>
        <w:rPr>
          <w:lang w:val="fr-FR"/>
        </w:rPr>
        <w:t>2</w:t>
      </w:r>
      <w:r w:rsidRPr="002D1AF1">
        <w:rPr>
          <w:lang w:val="fr-FR"/>
        </w:rPr>
        <w:t>] Nom</w:t>
      </w:r>
      <w:r>
        <w:rPr>
          <w:lang w:val="fr-FR"/>
        </w:rPr>
        <w:t>s des auteurs</w:t>
      </w:r>
      <w:r w:rsidRPr="002D1AF1">
        <w:rPr>
          <w:lang w:val="fr-FR"/>
        </w:rPr>
        <w:t>, “Titre</w:t>
      </w:r>
      <w:r>
        <w:rPr>
          <w:lang w:val="fr-FR"/>
        </w:rPr>
        <w:t xml:space="preserve"> de l’article</w:t>
      </w:r>
      <w:r w:rsidRPr="002D1AF1">
        <w:rPr>
          <w:lang w:val="fr-FR"/>
        </w:rPr>
        <w:t xml:space="preserve">”, </w:t>
      </w:r>
      <w:r>
        <w:rPr>
          <w:i/>
          <w:lang w:val="fr-FR"/>
        </w:rPr>
        <w:t>Titre du journal</w:t>
      </w:r>
      <w:r w:rsidRPr="002D1AF1">
        <w:rPr>
          <w:lang w:val="fr-FR"/>
        </w:rPr>
        <w:t xml:space="preserve">, </w:t>
      </w:r>
      <w:r>
        <w:rPr>
          <w:lang w:val="fr-FR"/>
        </w:rPr>
        <w:t xml:space="preserve">volume, pages, </w:t>
      </w:r>
      <w:r w:rsidRPr="002D1AF1">
        <w:rPr>
          <w:lang w:val="fr-FR"/>
        </w:rPr>
        <w:t>année.</w:t>
      </w:r>
    </w:p>
    <w:p w:rsidR="00A67EB0" w:rsidRPr="002D1AF1" w:rsidRDefault="00A67EB0" w:rsidP="00A67EB0">
      <w:pPr>
        <w:pStyle w:val="bibliographie"/>
        <w:rPr>
          <w:vertAlign w:val="superscript"/>
          <w:lang w:val="fr-FR"/>
        </w:rPr>
      </w:pPr>
      <w:r>
        <w:rPr>
          <w:lang w:val="fr-FR"/>
        </w:rPr>
        <w:t xml:space="preserve">[3] lien internet : </w:t>
      </w:r>
      <w:hyperlink r:id="rId18" w:history="1">
        <w:r w:rsidRPr="0016606F">
          <w:rPr>
            <w:rStyle w:val="Lienhypertexte"/>
            <w:lang w:val="fr-FR"/>
          </w:rPr>
          <w:t>http://www</w:t>
        </w:r>
      </w:hyperlink>
      <w:proofErr w:type="gramStart"/>
      <w:r w:rsidRPr="0016606F">
        <w:rPr>
          <w:rStyle w:val="Lienhypertexte"/>
          <w:lang w:val="fr-FR"/>
        </w:rPr>
        <w:t>.#</w:t>
      </w:r>
      <w:proofErr w:type="gramEnd"/>
      <w:r w:rsidRPr="00A67EB0">
        <w:rPr>
          <w:rStyle w:val="Lienhypertexte"/>
          <w:lang w:val="fr-FR"/>
        </w:rPr>
        <w:t>###</w:t>
      </w:r>
      <w:r>
        <w:rPr>
          <w:lang w:val="fr-FR"/>
        </w:rPr>
        <w:t xml:space="preserve"> (valide à la date du ##/##/20</w:t>
      </w:r>
      <w:r w:rsidR="00C20662">
        <w:rPr>
          <w:lang w:val="fr-FR"/>
        </w:rPr>
        <w:t>1</w:t>
      </w:r>
      <w:r>
        <w:rPr>
          <w:lang w:val="fr-FR"/>
        </w:rPr>
        <w:t>#).</w:t>
      </w:r>
    </w:p>
    <w:p w:rsidR="00A67EB0" w:rsidRPr="002D1AF1" w:rsidRDefault="00A67EB0" w:rsidP="00A67EB0">
      <w:pPr>
        <w:pStyle w:val="bibliographie"/>
        <w:rPr>
          <w:vertAlign w:val="superscript"/>
          <w:lang w:val="fr-FR"/>
        </w:rPr>
      </w:pPr>
    </w:p>
    <w:p w:rsidR="00A67EB0" w:rsidRDefault="00A67EB0" w:rsidP="00B22D74">
      <w:pPr>
        <w:sectPr w:rsidR="00A67EB0" w:rsidSect="00EF61DC">
          <w:footerReference w:type="default" r:id="rId19"/>
          <w:footerReference w:type="first" r:id="rId20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923270" w:rsidRDefault="00923270" w:rsidP="00B22D74"/>
    <w:p w:rsidR="00923270" w:rsidRDefault="00923270" w:rsidP="00923270">
      <w:pPr>
        <w:pStyle w:val="Titre1"/>
      </w:pPr>
      <w:bookmarkStart w:id="9" w:name="_Toc291756989"/>
      <w:r>
        <w:t>Annexe</w:t>
      </w:r>
      <w:r w:rsidR="00310FA8">
        <w:t>s</w:t>
      </w:r>
      <w:r>
        <w:t> (non obligatoire</w:t>
      </w:r>
      <w:r w:rsidR="00C20662">
        <w:t xml:space="preserve"> – exemples ci-dessous</w:t>
      </w:r>
      <w:r>
        <w:t>)</w:t>
      </w:r>
      <w:bookmarkEnd w:id="9"/>
    </w:p>
    <w:p w:rsidR="00310FA8" w:rsidRDefault="00310FA8" w:rsidP="00310FA8">
      <w:pPr>
        <w:pStyle w:val="Titre2"/>
      </w:pPr>
      <w:bookmarkStart w:id="10" w:name="_Toc291756990"/>
      <w:r>
        <w:t>Documentation technique</w:t>
      </w:r>
      <w:bookmarkEnd w:id="10"/>
    </w:p>
    <w:p w:rsidR="00310FA8" w:rsidRDefault="00310FA8" w:rsidP="00310FA8">
      <w:pPr>
        <w:pStyle w:val="Titre2"/>
      </w:pPr>
      <w:bookmarkStart w:id="11" w:name="_Toc291756991"/>
      <w:r>
        <w:t>Listings des programmes réalisés</w:t>
      </w:r>
      <w:bookmarkEnd w:id="11"/>
    </w:p>
    <w:p w:rsidR="00310FA8" w:rsidRDefault="00310FA8" w:rsidP="00310FA8">
      <w:pPr>
        <w:pStyle w:val="Titre2"/>
      </w:pPr>
      <w:bookmarkStart w:id="12" w:name="_Toc291756992"/>
      <w:r>
        <w:t>Schémas de montages, plans de conception…</w:t>
      </w:r>
      <w:bookmarkEnd w:id="12"/>
      <w:r w:rsidRPr="00310FA8">
        <w:t xml:space="preserve"> </w:t>
      </w:r>
    </w:p>
    <w:p w:rsidR="00310FA8" w:rsidRDefault="00310FA8" w:rsidP="00310FA8">
      <w:pPr>
        <w:pStyle w:val="Titre2"/>
      </w:pPr>
      <w:bookmarkStart w:id="13" w:name="_Toc291756993"/>
      <w:r>
        <w:t>Propositions de sujets de projets (en lien ou pas avec le projet réalisé)</w:t>
      </w:r>
      <w:bookmarkEnd w:id="13"/>
    </w:p>
    <w:p w:rsidR="00310FA8" w:rsidRDefault="00310FA8" w:rsidP="00B22D74"/>
    <w:sectPr w:rsidR="00310FA8" w:rsidSect="009044DF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F3C" w:rsidRDefault="00596F3C">
      <w:r>
        <w:separator/>
      </w:r>
    </w:p>
  </w:endnote>
  <w:endnote w:type="continuationSeparator" w:id="0">
    <w:p w:rsidR="00596F3C" w:rsidRDefault="00596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9B9" w:rsidRDefault="007C39B9" w:rsidP="00003FF1">
    <w:pPr>
      <w:pStyle w:val="Pieddepage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F1" w:rsidRDefault="00003FF1" w:rsidP="00003FF1">
    <w:pPr>
      <w:pStyle w:val="Pieddepage"/>
    </w:pPr>
    <w:r>
      <w:rPr>
        <w:b/>
        <w:bCs/>
      </w:rPr>
      <w:t>INSTITUT NATIONAL DES SCIENCES APPLIQUEES DE ROUEN</w:t>
    </w:r>
    <w:r>
      <w:rPr>
        <w:b/>
        <w:bCs/>
      </w:rPr>
      <w:br/>
      <w:t>Département Sciences et Techniques Pour l’Ingénieur</w:t>
    </w:r>
    <w:r w:rsidR="00FA53E5">
      <w:br/>
    </w:r>
    <w:r w:rsidR="00743237">
      <w:t>avenue de l'Université</w:t>
    </w:r>
    <w:r>
      <w:t xml:space="preserve"> - 76</w:t>
    </w:r>
    <w:r w:rsidR="00743237">
      <w:t>80</w:t>
    </w:r>
    <w:r>
      <w:t xml:space="preserve">1 </w:t>
    </w:r>
    <w:r w:rsidR="00743237">
      <w:t>Saint-Etienne-du-Rouvray</w:t>
    </w:r>
    <w:r>
      <w:t xml:space="preserve"> - tél : </w:t>
    </w:r>
    <w:r w:rsidR="00FA53E5">
      <w:t>+</w:t>
    </w:r>
    <w:r>
      <w:t xml:space="preserve">33 </w:t>
    </w:r>
    <w:r w:rsidR="00FA53E5">
      <w:t>(0)</w:t>
    </w:r>
    <w:r>
      <w:t>2 3</w:t>
    </w:r>
    <w:r w:rsidR="00743237">
      <w:t xml:space="preserve">2 95 </w:t>
    </w:r>
    <w:r w:rsidR="00FA53E5">
      <w:t>97</w:t>
    </w:r>
    <w:r w:rsidR="00743237">
      <w:t xml:space="preserve"> 00</w:t>
    </w:r>
    <w:r>
      <w:t xml:space="preserve"> - fax : </w:t>
    </w:r>
    <w:r w:rsidR="00FA53E5">
      <w:t>+33 (0)2 32 95 98 60</w:t>
    </w:r>
  </w:p>
  <w:p w:rsidR="00003FF1" w:rsidRDefault="00003FF1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F1" w:rsidRDefault="00003FF1">
    <w:pPr>
      <w:pStyle w:val="Pieddepage"/>
    </w:pPr>
    <w:r>
      <w:rPr>
        <w:b/>
        <w:bCs/>
      </w:rPr>
      <w:t>INSTITUT NATIONAL DES SCIENCES APPLIQUEES DE ROUEN</w:t>
    </w:r>
    <w:r>
      <w:rPr>
        <w:b/>
        <w:bCs/>
      </w:rPr>
      <w:br/>
      <w:t>Département Sciences et Techniques Pour l’Ingénieur</w:t>
    </w:r>
    <w:r>
      <w:br/>
      <w:t xml:space="preserve">BP 8 – </w:t>
    </w:r>
    <w:r w:rsidR="008857D5">
      <w:t>avenue de l'Université</w:t>
    </w:r>
    <w:r>
      <w:t xml:space="preserve"> - 76</w:t>
    </w:r>
    <w:r w:rsidR="008857D5">
      <w:t>80</w:t>
    </w:r>
    <w:r>
      <w:t xml:space="preserve">1 </w:t>
    </w:r>
    <w:r w:rsidR="008857D5">
      <w:t>Saint Etienne du Rouvray</w:t>
    </w:r>
    <w:r>
      <w:t xml:space="preserve"> - tél : </w:t>
    </w:r>
    <w:r w:rsidR="00EC5174">
      <w:t>+</w:t>
    </w:r>
    <w:r>
      <w:t>33</w:t>
    </w:r>
    <w:r w:rsidR="00EC5174">
      <w:t>(0)</w:t>
    </w:r>
    <w:r>
      <w:t xml:space="preserve"> 2 3</w:t>
    </w:r>
    <w:r w:rsidR="008857D5">
      <w:t>2</w:t>
    </w:r>
    <w:r>
      <w:t xml:space="preserve"> </w:t>
    </w:r>
    <w:r w:rsidR="008857D5">
      <w:t>9</w:t>
    </w:r>
    <w:r>
      <w:t xml:space="preserve">5 </w:t>
    </w:r>
    <w:r w:rsidR="008857D5">
      <w:t>66</w:t>
    </w:r>
    <w:r>
      <w:t xml:space="preserve"> </w:t>
    </w:r>
    <w:r w:rsidR="008857D5">
      <w:t>21</w:t>
    </w:r>
    <w:r>
      <w:t xml:space="preserve"> - fax : </w:t>
    </w:r>
    <w:r w:rsidR="00EC5174">
      <w:t>+</w:t>
    </w:r>
    <w:r w:rsidR="008857D5">
      <w:t>33</w:t>
    </w:r>
    <w:r w:rsidR="00EC5174">
      <w:t>(0)</w:t>
    </w:r>
    <w:r w:rsidR="008857D5">
      <w:t xml:space="preserve"> 2 32 95 66 31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F1" w:rsidRPr="00EF61DC" w:rsidRDefault="00EF61DC" w:rsidP="00EF61DC">
    <w:pPr>
      <w:pStyle w:val="Pieddepage"/>
      <w:pBdr>
        <w:top w:val="single" w:sz="4" w:space="1" w:color="7F7F7F"/>
      </w:pBdr>
      <w:jc w:val="left"/>
      <w:rPr>
        <w:color w:val="7F7F7F"/>
      </w:rPr>
    </w:pPr>
    <w:r w:rsidRPr="00EF61DC">
      <w:rPr>
        <w:b/>
        <w:bCs/>
        <w:color w:val="7F7F7F"/>
      </w:rPr>
      <w:t xml:space="preserve">STPI/P6/20xx - ####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FF1" w:rsidRPr="00BE2564" w:rsidRDefault="00EF61DC" w:rsidP="00BE2564">
    <w:pPr>
      <w:pStyle w:val="Pieddepage"/>
      <w:pBdr>
        <w:top w:val="single" w:sz="4" w:space="1" w:color="7F7F7F"/>
      </w:pBdr>
      <w:jc w:val="left"/>
      <w:rPr>
        <w:color w:val="7F7F7F"/>
      </w:rPr>
    </w:pPr>
    <w:r w:rsidRPr="00BE2564">
      <w:rPr>
        <w:b/>
        <w:bCs/>
        <w:color w:val="7F7F7F"/>
      </w:rPr>
      <w:t xml:space="preserve">STPI/P6/20xx - ####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F3C" w:rsidRDefault="00596F3C">
      <w:r>
        <w:separator/>
      </w:r>
    </w:p>
  </w:footnote>
  <w:footnote w:type="continuationSeparator" w:id="0">
    <w:p w:rsidR="00596F3C" w:rsidRDefault="00596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9B9" w:rsidRDefault="007C39B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C39B9" w:rsidRDefault="007C39B9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9B9" w:rsidRDefault="007C39B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A53E5">
      <w:rPr>
        <w:rStyle w:val="Numrodepage"/>
        <w:noProof/>
      </w:rPr>
      <w:t>3</w:t>
    </w:r>
    <w:r>
      <w:rPr>
        <w:rStyle w:val="Numrodepage"/>
      </w:rPr>
      <w:fldChar w:fldCharType="end"/>
    </w:r>
  </w:p>
  <w:p w:rsidR="007C39B9" w:rsidRDefault="009C3F0A">
    <w:pPr>
      <w:pStyle w:val="En-tte"/>
      <w:ind w:right="360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-201930</wp:posOffset>
          </wp:positionH>
          <wp:positionV relativeFrom="paragraph">
            <wp:posOffset>-132715</wp:posOffset>
          </wp:positionV>
          <wp:extent cx="1816100" cy="476250"/>
          <wp:effectExtent l="0" t="0" r="0" b="0"/>
          <wp:wrapNone/>
          <wp:docPr id="3" name="Image 13" descr="Description : Macintosh HD:Users:maxime:Documents:COM:GroupeINSA:CharteGraphiqueEcoles:CharteGrahiqueCommune:KitGraphique:Logo_INSAROUEN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Description : Macintosh HD:Users:maxime:Documents:COM:GroupeINSA:CharteGraphiqueEcoles:CharteGrahiqueCommune:KitGraphique:Logo_INSAROUEN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57D4"/>
    <w:multiLevelType w:val="multilevel"/>
    <w:tmpl w:val="B792C9B4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4EF7784"/>
    <w:multiLevelType w:val="multilevel"/>
    <w:tmpl w:val="9D9E5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ABD1E84"/>
    <w:multiLevelType w:val="hybridMultilevel"/>
    <w:tmpl w:val="CC7662D4"/>
    <w:lvl w:ilvl="0" w:tplc="BC80F91A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739EE"/>
    <w:multiLevelType w:val="hybridMultilevel"/>
    <w:tmpl w:val="28A6C4F8"/>
    <w:lvl w:ilvl="0" w:tplc="40B24EC4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AE37D9"/>
    <w:multiLevelType w:val="hybridMultilevel"/>
    <w:tmpl w:val="B498B960"/>
    <w:lvl w:ilvl="0" w:tplc="040C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FC34C98"/>
    <w:multiLevelType w:val="multilevel"/>
    <w:tmpl w:val="575CCC06"/>
    <w:lvl w:ilvl="0">
      <w:start w:val="1"/>
      <w:numFmt w:val="decimal"/>
      <w:lvlText w:val="figure %1 :"/>
      <w:lvlJc w:val="center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4560BD"/>
    <w:multiLevelType w:val="hybridMultilevel"/>
    <w:tmpl w:val="18109F38"/>
    <w:lvl w:ilvl="0" w:tplc="138416AE">
      <w:start w:val="1"/>
      <w:numFmt w:val="bullet"/>
      <w:lvlText w:val="-"/>
      <w:lvlJc w:val="left"/>
      <w:pPr>
        <w:tabs>
          <w:tab w:val="num" w:pos="2062"/>
        </w:tabs>
        <w:ind w:left="1985" w:hanging="283"/>
      </w:pPr>
      <w:rPr>
        <w:rFonts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159C4667"/>
    <w:multiLevelType w:val="hybridMultilevel"/>
    <w:tmpl w:val="4552EE72"/>
    <w:lvl w:ilvl="0" w:tplc="4D808A38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553E61"/>
    <w:multiLevelType w:val="multilevel"/>
    <w:tmpl w:val="9D9E5EF4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25987091"/>
    <w:multiLevelType w:val="hybridMultilevel"/>
    <w:tmpl w:val="18109F38"/>
    <w:lvl w:ilvl="0" w:tplc="BE72C954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3387064E"/>
    <w:multiLevelType w:val="multilevel"/>
    <w:tmpl w:val="B792C9B4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35BA5107"/>
    <w:multiLevelType w:val="hybridMultilevel"/>
    <w:tmpl w:val="5DFE6A52"/>
    <w:lvl w:ilvl="0" w:tplc="B2E80462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0F1F2F"/>
    <w:multiLevelType w:val="hybridMultilevel"/>
    <w:tmpl w:val="238C2B44"/>
    <w:lvl w:ilvl="0" w:tplc="F77871F6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884641"/>
    <w:multiLevelType w:val="hybridMultilevel"/>
    <w:tmpl w:val="EBE43F64"/>
    <w:lvl w:ilvl="0" w:tplc="BE72C954">
      <w:start w:val="1"/>
      <w:numFmt w:val="bullet"/>
      <w:lvlText w:val="-"/>
      <w:lvlJc w:val="left"/>
      <w:pPr>
        <w:tabs>
          <w:tab w:val="num" w:pos="1778"/>
        </w:tabs>
        <w:ind w:left="1758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3BFD26F9"/>
    <w:multiLevelType w:val="hybridMultilevel"/>
    <w:tmpl w:val="8B3CEFE4"/>
    <w:lvl w:ilvl="0" w:tplc="23142608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62C045A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8007B6"/>
    <w:multiLevelType w:val="hybridMultilevel"/>
    <w:tmpl w:val="8CF8A1AA"/>
    <w:lvl w:ilvl="0" w:tplc="A762F0EE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3EC664C8"/>
    <w:multiLevelType w:val="hybridMultilevel"/>
    <w:tmpl w:val="8CF8A1AA"/>
    <w:lvl w:ilvl="0" w:tplc="138416AE">
      <w:start w:val="1"/>
      <w:numFmt w:val="bullet"/>
      <w:lvlText w:val="-"/>
      <w:lvlJc w:val="left"/>
      <w:pPr>
        <w:tabs>
          <w:tab w:val="num" w:pos="1211"/>
        </w:tabs>
        <w:ind w:left="1134" w:hanging="283"/>
      </w:pPr>
      <w:rPr>
        <w:rFonts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41255A3A"/>
    <w:multiLevelType w:val="hybridMultilevel"/>
    <w:tmpl w:val="C95C78B8"/>
    <w:lvl w:ilvl="0" w:tplc="A4EA0CC8">
      <w:start w:val="1"/>
      <w:numFmt w:val="decimal"/>
      <w:pStyle w:val="numrodefigure"/>
      <w:lvlText w:val="figure %1 :"/>
      <w:lvlJc w:val="center"/>
      <w:pPr>
        <w:tabs>
          <w:tab w:val="num" w:pos="0"/>
        </w:tabs>
        <w:ind w:left="0" w:firstLine="0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1C242D"/>
    <w:multiLevelType w:val="hybridMultilevel"/>
    <w:tmpl w:val="623AE176"/>
    <w:lvl w:ilvl="0" w:tplc="239EC420">
      <w:start w:val="1"/>
      <w:numFmt w:val="bullet"/>
      <w:pStyle w:val="liste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EB2276"/>
    <w:multiLevelType w:val="hybridMultilevel"/>
    <w:tmpl w:val="8DBCDE90"/>
    <w:lvl w:ilvl="0" w:tplc="ECD4083C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8A5A53"/>
    <w:multiLevelType w:val="multilevel"/>
    <w:tmpl w:val="CB6434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58046B79"/>
    <w:multiLevelType w:val="hybridMultilevel"/>
    <w:tmpl w:val="9796DBA2"/>
    <w:lvl w:ilvl="0" w:tplc="24647548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82A12FD"/>
    <w:multiLevelType w:val="hybridMultilevel"/>
    <w:tmpl w:val="331ADB32"/>
    <w:lvl w:ilvl="0" w:tplc="54EC4618">
      <w:start w:val="1"/>
      <w:numFmt w:val="bullet"/>
      <w:lvlText w:val="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5838134F"/>
    <w:multiLevelType w:val="hybridMultilevel"/>
    <w:tmpl w:val="06CC4182"/>
    <w:lvl w:ilvl="0" w:tplc="C1964852">
      <w:start w:val="1"/>
      <w:numFmt w:val="decimal"/>
      <w:pStyle w:val="quation"/>
      <w:lvlText w:val="eq %1.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8C3035"/>
    <w:multiLevelType w:val="hybridMultilevel"/>
    <w:tmpl w:val="EBE43F64"/>
    <w:lvl w:ilvl="0" w:tplc="52AAB330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5CFE43D0"/>
    <w:multiLevelType w:val="multilevel"/>
    <w:tmpl w:val="9D9E5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>
    <w:nsid w:val="5DD91D1D"/>
    <w:multiLevelType w:val="hybridMultilevel"/>
    <w:tmpl w:val="0D98BF86"/>
    <w:lvl w:ilvl="0" w:tplc="2FA665FA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8046B2"/>
    <w:multiLevelType w:val="hybridMultilevel"/>
    <w:tmpl w:val="B498B960"/>
    <w:lvl w:ilvl="0" w:tplc="54EC4618">
      <w:start w:val="1"/>
      <w:numFmt w:val="bullet"/>
      <w:lvlText w:val="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>
    <w:nsid w:val="62B75562"/>
    <w:multiLevelType w:val="multilevel"/>
    <w:tmpl w:val="9ADA4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67592171"/>
    <w:multiLevelType w:val="singleLevel"/>
    <w:tmpl w:val="3D90274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0">
    <w:nsid w:val="6AD413EB"/>
    <w:multiLevelType w:val="multilevel"/>
    <w:tmpl w:val="72708FB8"/>
    <w:lvl w:ilvl="0">
      <w:start w:val="1"/>
      <w:numFmt w:val="decimal"/>
      <w:lvlText w:val="figure %1 :"/>
      <w:lvlJc w:val="center"/>
      <w:pPr>
        <w:tabs>
          <w:tab w:val="num" w:pos="680"/>
        </w:tabs>
        <w:ind w:left="680" w:hanging="680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9B4578"/>
    <w:multiLevelType w:val="hybridMultilevel"/>
    <w:tmpl w:val="8CF8A1AA"/>
    <w:lvl w:ilvl="0" w:tplc="84A8C13E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6D8433D4"/>
    <w:multiLevelType w:val="hybridMultilevel"/>
    <w:tmpl w:val="177AF74A"/>
    <w:lvl w:ilvl="0" w:tplc="E9FAC876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B72A64"/>
    <w:multiLevelType w:val="hybridMultilevel"/>
    <w:tmpl w:val="8DBCDE90"/>
    <w:lvl w:ilvl="0" w:tplc="20BAEED4">
      <w:start w:val="1"/>
      <w:numFmt w:val="bullet"/>
      <w:lvlText w:val="-"/>
      <w:lvlJc w:val="left"/>
      <w:pPr>
        <w:tabs>
          <w:tab w:val="num" w:pos="1494"/>
        </w:tabs>
        <w:ind w:left="1474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DC4C70"/>
    <w:multiLevelType w:val="hybridMultilevel"/>
    <w:tmpl w:val="38BAA51E"/>
    <w:lvl w:ilvl="0" w:tplc="034268FA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453B0E"/>
    <w:multiLevelType w:val="multilevel"/>
    <w:tmpl w:val="B792C9B4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>
    <w:nsid w:val="7268476F"/>
    <w:multiLevelType w:val="hybridMultilevel"/>
    <w:tmpl w:val="5F96842C"/>
    <w:lvl w:ilvl="0" w:tplc="F4621688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4164B91"/>
    <w:multiLevelType w:val="multilevel"/>
    <w:tmpl w:val="F6EC7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752C6A72"/>
    <w:multiLevelType w:val="hybridMultilevel"/>
    <w:tmpl w:val="B498B960"/>
    <w:lvl w:ilvl="0" w:tplc="84A8C13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7D587126"/>
    <w:multiLevelType w:val="hybridMultilevel"/>
    <w:tmpl w:val="371447F0"/>
    <w:lvl w:ilvl="0" w:tplc="7C1A4F48">
      <w:start w:val="1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28"/>
  </w:num>
  <w:num w:numId="4">
    <w:abstractNumId w:val="22"/>
  </w:num>
  <w:num w:numId="5">
    <w:abstractNumId w:val="27"/>
  </w:num>
  <w:num w:numId="6">
    <w:abstractNumId w:val="4"/>
  </w:num>
  <w:num w:numId="7">
    <w:abstractNumId w:val="38"/>
  </w:num>
  <w:num w:numId="8">
    <w:abstractNumId w:val="31"/>
  </w:num>
  <w:num w:numId="9">
    <w:abstractNumId w:val="15"/>
  </w:num>
  <w:num w:numId="10">
    <w:abstractNumId w:val="16"/>
  </w:num>
  <w:num w:numId="11">
    <w:abstractNumId w:val="6"/>
  </w:num>
  <w:num w:numId="12">
    <w:abstractNumId w:val="9"/>
  </w:num>
  <w:num w:numId="13">
    <w:abstractNumId w:val="37"/>
  </w:num>
  <w:num w:numId="14">
    <w:abstractNumId w:val="13"/>
  </w:num>
  <w:num w:numId="15">
    <w:abstractNumId w:val="24"/>
  </w:num>
  <w:num w:numId="16">
    <w:abstractNumId w:val="7"/>
  </w:num>
  <w:num w:numId="17">
    <w:abstractNumId w:val="8"/>
  </w:num>
  <w:num w:numId="18">
    <w:abstractNumId w:val="11"/>
  </w:num>
  <w:num w:numId="19">
    <w:abstractNumId w:val="18"/>
  </w:num>
  <w:num w:numId="20">
    <w:abstractNumId w:val="34"/>
  </w:num>
  <w:num w:numId="21">
    <w:abstractNumId w:val="36"/>
  </w:num>
  <w:num w:numId="22">
    <w:abstractNumId w:val="21"/>
  </w:num>
  <w:num w:numId="23">
    <w:abstractNumId w:val="39"/>
  </w:num>
  <w:num w:numId="24">
    <w:abstractNumId w:val="26"/>
  </w:num>
  <w:num w:numId="25">
    <w:abstractNumId w:val="14"/>
  </w:num>
  <w:num w:numId="26">
    <w:abstractNumId w:val="2"/>
  </w:num>
  <w:num w:numId="27">
    <w:abstractNumId w:val="3"/>
  </w:num>
  <w:num w:numId="28">
    <w:abstractNumId w:val="32"/>
  </w:num>
  <w:num w:numId="29">
    <w:abstractNumId w:val="19"/>
  </w:num>
  <w:num w:numId="30">
    <w:abstractNumId w:val="33"/>
  </w:num>
  <w:num w:numId="31">
    <w:abstractNumId w:val="12"/>
  </w:num>
  <w:num w:numId="32">
    <w:abstractNumId w:val="10"/>
  </w:num>
  <w:num w:numId="33">
    <w:abstractNumId w:val="17"/>
  </w:num>
  <w:num w:numId="34">
    <w:abstractNumId w:val="23"/>
  </w:num>
  <w:num w:numId="35">
    <w:abstractNumId w:val="18"/>
  </w:num>
  <w:num w:numId="36">
    <w:abstractNumId w:val="5"/>
  </w:num>
  <w:num w:numId="37">
    <w:abstractNumId w:val="17"/>
  </w:num>
  <w:num w:numId="38">
    <w:abstractNumId w:val="30"/>
  </w:num>
  <w:num w:numId="39">
    <w:abstractNumId w:val="17"/>
    <w:lvlOverride w:ilvl="0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25"/>
  </w:num>
  <w:num w:numId="44">
    <w:abstractNumId w:val="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AF1"/>
    <w:rsid w:val="00003FF1"/>
    <w:rsid w:val="00021087"/>
    <w:rsid w:val="00027CED"/>
    <w:rsid w:val="00032143"/>
    <w:rsid w:val="00052895"/>
    <w:rsid w:val="000B2198"/>
    <w:rsid w:val="000F74B0"/>
    <w:rsid w:val="0016606F"/>
    <w:rsid w:val="00176E9C"/>
    <w:rsid w:val="001808AA"/>
    <w:rsid w:val="001B5903"/>
    <w:rsid w:val="001B735F"/>
    <w:rsid w:val="001C7C55"/>
    <w:rsid w:val="001D43F5"/>
    <w:rsid w:val="001E346C"/>
    <w:rsid w:val="00203764"/>
    <w:rsid w:val="00216DF3"/>
    <w:rsid w:val="0029606D"/>
    <w:rsid w:val="002D1AF1"/>
    <w:rsid w:val="002E694B"/>
    <w:rsid w:val="00310D0D"/>
    <w:rsid w:val="00310FA8"/>
    <w:rsid w:val="00357AB8"/>
    <w:rsid w:val="00395AAD"/>
    <w:rsid w:val="003A3847"/>
    <w:rsid w:val="003C5159"/>
    <w:rsid w:val="004B3AD3"/>
    <w:rsid w:val="00554D8C"/>
    <w:rsid w:val="005565C4"/>
    <w:rsid w:val="00596F3C"/>
    <w:rsid w:val="005F6367"/>
    <w:rsid w:val="0068541E"/>
    <w:rsid w:val="006D1657"/>
    <w:rsid w:val="007229B7"/>
    <w:rsid w:val="00743237"/>
    <w:rsid w:val="007459B0"/>
    <w:rsid w:val="007C39B9"/>
    <w:rsid w:val="007D1FAC"/>
    <w:rsid w:val="007D581D"/>
    <w:rsid w:val="00812E49"/>
    <w:rsid w:val="00884378"/>
    <w:rsid w:val="008857D5"/>
    <w:rsid w:val="00894285"/>
    <w:rsid w:val="009044DF"/>
    <w:rsid w:val="00923270"/>
    <w:rsid w:val="009871E5"/>
    <w:rsid w:val="009B1F17"/>
    <w:rsid w:val="009C3F0A"/>
    <w:rsid w:val="00A2270E"/>
    <w:rsid w:val="00A67EB0"/>
    <w:rsid w:val="00AC40C4"/>
    <w:rsid w:val="00AD4AB5"/>
    <w:rsid w:val="00B22D74"/>
    <w:rsid w:val="00BC74C1"/>
    <w:rsid w:val="00BE2564"/>
    <w:rsid w:val="00C03EEF"/>
    <w:rsid w:val="00C13B8D"/>
    <w:rsid w:val="00C20662"/>
    <w:rsid w:val="00C434F2"/>
    <w:rsid w:val="00CA0798"/>
    <w:rsid w:val="00E019C0"/>
    <w:rsid w:val="00E22018"/>
    <w:rsid w:val="00E40E70"/>
    <w:rsid w:val="00E80C5A"/>
    <w:rsid w:val="00E951FB"/>
    <w:rsid w:val="00EC5174"/>
    <w:rsid w:val="00ED3D08"/>
    <w:rsid w:val="00EF08F0"/>
    <w:rsid w:val="00EF61DC"/>
    <w:rsid w:val="00FA53E5"/>
    <w:rsid w:val="00FB2EC9"/>
    <w:rsid w:val="00FF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7EB0"/>
    <w:pPr>
      <w:spacing w:before="120" w:after="120" w:line="240" w:lineRule="atLeast"/>
      <w:jc w:val="both"/>
    </w:pPr>
    <w:rPr>
      <w:rFonts w:ascii="Arial" w:hAnsi="Arial"/>
      <w:sz w:val="22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numPr>
        <w:numId w:val="17"/>
      </w:numPr>
      <w:spacing w:before="720" w:after="480"/>
      <w:jc w:val="left"/>
      <w:outlineLvl w:val="0"/>
    </w:pPr>
    <w:rPr>
      <w:rFonts w:cs="Arial"/>
      <w:b/>
      <w:bCs/>
      <w:caps/>
      <w:kern w:val="32"/>
      <w:szCs w:val="32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7"/>
      </w:numPr>
      <w:spacing w:before="240" w:after="240"/>
      <w:jc w:val="left"/>
      <w:outlineLvl w:val="1"/>
    </w:pPr>
    <w:rPr>
      <w:rFonts w:cs="Arial"/>
      <w:b/>
      <w:bCs/>
      <w:iCs/>
      <w:sz w:val="24"/>
      <w:szCs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7"/>
      </w:numPr>
      <w:spacing w:before="240" w:after="240"/>
      <w:jc w:val="left"/>
      <w:outlineLvl w:val="2"/>
    </w:pPr>
    <w:rPr>
      <w:rFonts w:cs="Arial"/>
      <w:b/>
      <w:bCs/>
      <w:i/>
      <w:sz w:val="24"/>
      <w:szCs w:val="26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32"/>
      </w:numPr>
      <w:spacing w:before="240" w:after="240"/>
      <w:jc w:val="left"/>
      <w:outlineLvl w:val="3"/>
    </w:pPr>
    <w:rPr>
      <w:b/>
      <w:bCs/>
      <w:i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before="0" w:after="0"/>
      <w:jc w:val="center"/>
    </w:pPr>
    <w:rPr>
      <w:color w:val="002E8A"/>
      <w:sz w:val="16"/>
    </w:rPr>
  </w:style>
  <w:style w:type="character" w:styleId="Numrodepage">
    <w:name w:val="page number"/>
    <w:basedOn w:val="Policepardfaut"/>
  </w:style>
  <w:style w:type="paragraph" w:customStyle="1" w:styleId="liste">
    <w:name w:val="liste"/>
    <w:basedOn w:val="Normal"/>
    <w:next w:val="Normal"/>
    <w:pPr>
      <w:numPr>
        <w:numId w:val="35"/>
      </w:numPr>
      <w:spacing w:before="0"/>
    </w:pPr>
  </w:style>
  <w:style w:type="paragraph" w:customStyle="1" w:styleId="numrodefigure">
    <w:name w:val="numéro de figure"/>
    <w:basedOn w:val="Normal"/>
    <w:next w:val="Normal"/>
    <w:pPr>
      <w:numPr>
        <w:numId w:val="37"/>
      </w:numPr>
      <w:spacing w:after="360"/>
      <w:jc w:val="center"/>
    </w:pPr>
    <w:rPr>
      <w:i/>
    </w:rPr>
  </w:style>
  <w:style w:type="paragraph" w:customStyle="1" w:styleId="piedpage1">
    <w:name w:val="piedpage1"/>
    <w:basedOn w:val="Normal"/>
    <w:next w:val="Pieddepage"/>
    <w:pPr>
      <w:framePr w:w="7432" w:h="914" w:hSpace="187" w:vSpace="187" w:wrap="notBeside" w:vAnchor="page" w:hAnchor="page" w:x="2401" w:y="15374" w:anchorLock="1"/>
      <w:spacing w:before="0" w:after="0"/>
      <w:jc w:val="center"/>
    </w:pPr>
    <w:rPr>
      <w:color w:val="002E8A"/>
      <w:sz w:val="16"/>
    </w:rPr>
  </w:style>
  <w:style w:type="paragraph" w:customStyle="1" w:styleId="titre0">
    <w:name w:val="titre 0"/>
    <w:basedOn w:val="Normal"/>
    <w:next w:val="Normal"/>
    <w:pPr>
      <w:spacing w:before="1200" w:after="1200"/>
      <w:ind w:left="1134" w:right="1134"/>
      <w:jc w:val="center"/>
    </w:pPr>
    <w:rPr>
      <w:b/>
      <w:caps/>
      <w:sz w:val="28"/>
    </w:rPr>
  </w:style>
  <w:style w:type="paragraph" w:customStyle="1" w:styleId="titretache">
    <w:name w:val="titre tache"/>
    <w:basedOn w:val="Normal"/>
    <w:next w:val="Normal"/>
    <w:pPr>
      <w:spacing w:before="360"/>
    </w:pPr>
    <w:rPr>
      <w:b/>
      <w:smallCaps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</w:style>
  <w:style w:type="paragraph" w:customStyle="1" w:styleId="bibliographie">
    <w:name w:val="bibliographie"/>
    <w:basedOn w:val="Normal"/>
    <w:pPr>
      <w:jc w:val="left"/>
    </w:pPr>
    <w:rPr>
      <w:lang w:val="en-GB"/>
    </w:rPr>
  </w:style>
  <w:style w:type="paragraph" w:styleId="TM2">
    <w:name w:val="toc 2"/>
    <w:basedOn w:val="Normal"/>
    <w:next w:val="Normal"/>
    <w:autoRedefine/>
    <w:uiPriority w:val="39"/>
    <w:pPr>
      <w:spacing w:before="0"/>
      <w:ind w:left="170"/>
    </w:pPr>
  </w:style>
  <w:style w:type="paragraph" w:styleId="TM3">
    <w:name w:val="toc 3"/>
    <w:basedOn w:val="Normal"/>
    <w:next w:val="Normal"/>
    <w:autoRedefine/>
    <w:uiPriority w:val="39"/>
    <w:pPr>
      <w:spacing w:before="0"/>
      <w:ind w:left="454"/>
    </w:pPr>
  </w:style>
  <w:style w:type="paragraph" w:styleId="TM4">
    <w:name w:val="toc 4"/>
    <w:basedOn w:val="Normal"/>
    <w:next w:val="Normal"/>
    <w:autoRedefine/>
    <w:semiHidden/>
    <w:pPr>
      <w:ind w:left="660"/>
    </w:pPr>
  </w:style>
  <w:style w:type="paragraph" w:styleId="TM5">
    <w:name w:val="toc 5"/>
    <w:basedOn w:val="Normal"/>
    <w:next w:val="Normal"/>
    <w:autoRedefine/>
    <w:semiHidden/>
    <w:pPr>
      <w:ind w:left="880"/>
    </w:pPr>
  </w:style>
  <w:style w:type="paragraph" w:styleId="TM6">
    <w:name w:val="toc 6"/>
    <w:basedOn w:val="Normal"/>
    <w:next w:val="Normal"/>
    <w:autoRedefine/>
    <w:semiHidden/>
    <w:pPr>
      <w:ind w:left="1100"/>
    </w:pPr>
  </w:style>
  <w:style w:type="paragraph" w:styleId="TM7">
    <w:name w:val="toc 7"/>
    <w:basedOn w:val="Normal"/>
    <w:next w:val="Normal"/>
    <w:autoRedefine/>
    <w:semiHidden/>
    <w:pPr>
      <w:ind w:left="1320"/>
    </w:pPr>
  </w:style>
  <w:style w:type="paragraph" w:styleId="TM8">
    <w:name w:val="toc 8"/>
    <w:basedOn w:val="Normal"/>
    <w:next w:val="Normal"/>
    <w:autoRedefine/>
    <w:semiHidden/>
    <w:pPr>
      <w:ind w:left="1540"/>
    </w:pPr>
  </w:style>
  <w:style w:type="paragraph" w:styleId="TM9">
    <w:name w:val="toc 9"/>
    <w:basedOn w:val="Normal"/>
    <w:next w:val="Normal"/>
    <w:autoRedefine/>
    <w:semiHidden/>
    <w:pPr>
      <w:ind w:left="1760"/>
    </w:pPr>
  </w:style>
  <w:style w:type="paragraph" w:customStyle="1" w:styleId="figure">
    <w:name w:val="figure"/>
    <w:basedOn w:val="Normal"/>
    <w:next w:val="numrodefigure"/>
    <w:pPr>
      <w:spacing w:before="480" w:after="360"/>
      <w:jc w:val="center"/>
    </w:pPr>
  </w:style>
  <w:style w:type="paragraph" w:customStyle="1" w:styleId="quation">
    <w:name w:val="équation"/>
    <w:basedOn w:val="Normal"/>
    <w:next w:val="Normal"/>
    <w:pPr>
      <w:numPr>
        <w:numId w:val="34"/>
      </w:numPr>
      <w:spacing w:before="240" w:after="240"/>
      <w:ind w:left="0" w:firstLine="0"/>
      <w:jc w:val="left"/>
    </w:pPr>
  </w:style>
  <w:style w:type="paragraph" w:styleId="Sous-titre">
    <w:name w:val="Subtitle"/>
    <w:basedOn w:val="Normal"/>
    <w:next w:val="Normal"/>
    <w:link w:val="Sous-titreCar"/>
    <w:qFormat/>
    <w:rsid w:val="00032143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ous-titreCar">
    <w:name w:val="Sous-titre Car"/>
    <w:link w:val="Sous-titre"/>
    <w:rsid w:val="00032143"/>
    <w:rPr>
      <w:rFonts w:ascii="Cambria" w:eastAsia="Times New Roman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7EB0"/>
    <w:pPr>
      <w:spacing w:before="120" w:after="120" w:line="240" w:lineRule="atLeast"/>
      <w:jc w:val="both"/>
    </w:pPr>
    <w:rPr>
      <w:rFonts w:ascii="Arial" w:hAnsi="Arial"/>
      <w:sz w:val="22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numPr>
        <w:numId w:val="17"/>
      </w:numPr>
      <w:spacing w:before="720" w:after="480"/>
      <w:jc w:val="left"/>
      <w:outlineLvl w:val="0"/>
    </w:pPr>
    <w:rPr>
      <w:rFonts w:cs="Arial"/>
      <w:b/>
      <w:bCs/>
      <w:caps/>
      <w:kern w:val="32"/>
      <w:szCs w:val="32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7"/>
      </w:numPr>
      <w:spacing w:before="240" w:after="240"/>
      <w:jc w:val="left"/>
      <w:outlineLvl w:val="1"/>
    </w:pPr>
    <w:rPr>
      <w:rFonts w:cs="Arial"/>
      <w:b/>
      <w:bCs/>
      <w:iCs/>
      <w:sz w:val="24"/>
      <w:szCs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7"/>
      </w:numPr>
      <w:spacing w:before="240" w:after="240"/>
      <w:jc w:val="left"/>
      <w:outlineLvl w:val="2"/>
    </w:pPr>
    <w:rPr>
      <w:rFonts w:cs="Arial"/>
      <w:b/>
      <w:bCs/>
      <w:i/>
      <w:sz w:val="24"/>
      <w:szCs w:val="26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32"/>
      </w:numPr>
      <w:spacing w:before="240" w:after="240"/>
      <w:jc w:val="left"/>
      <w:outlineLvl w:val="3"/>
    </w:pPr>
    <w:rPr>
      <w:b/>
      <w:bCs/>
      <w:i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before="0" w:after="0"/>
      <w:jc w:val="center"/>
    </w:pPr>
    <w:rPr>
      <w:color w:val="002E8A"/>
      <w:sz w:val="16"/>
    </w:rPr>
  </w:style>
  <w:style w:type="character" w:styleId="Numrodepage">
    <w:name w:val="page number"/>
    <w:basedOn w:val="Policepardfaut"/>
  </w:style>
  <w:style w:type="paragraph" w:customStyle="1" w:styleId="liste">
    <w:name w:val="liste"/>
    <w:basedOn w:val="Normal"/>
    <w:next w:val="Normal"/>
    <w:pPr>
      <w:numPr>
        <w:numId w:val="35"/>
      </w:numPr>
      <w:spacing w:before="0"/>
    </w:pPr>
  </w:style>
  <w:style w:type="paragraph" w:customStyle="1" w:styleId="numrodefigure">
    <w:name w:val="numéro de figure"/>
    <w:basedOn w:val="Normal"/>
    <w:next w:val="Normal"/>
    <w:pPr>
      <w:numPr>
        <w:numId w:val="37"/>
      </w:numPr>
      <w:spacing w:after="360"/>
      <w:jc w:val="center"/>
    </w:pPr>
    <w:rPr>
      <w:i/>
    </w:rPr>
  </w:style>
  <w:style w:type="paragraph" w:customStyle="1" w:styleId="piedpage1">
    <w:name w:val="piedpage1"/>
    <w:basedOn w:val="Normal"/>
    <w:next w:val="Pieddepage"/>
    <w:pPr>
      <w:framePr w:w="7432" w:h="914" w:hSpace="187" w:vSpace="187" w:wrap="notBeside" w:vAnchor="page" w:hAnchor="page" w:x="2401" w:y="15374" w:anchorLock="1"/>
      <w:spacing w:before="0" w:after="0"/>
      <w:jc w:val="center"/>
    </w:pPr>
    <w:rPr>
      <w:color w:val="002E8A"/>
      <w:sz w:val="16"/>
    </w:rPr>
  </w:style>
  <w:style w:type="paragraph" w:customStyle="1" w:styleId="titre0">
    <w:name w:val="titre 0"/>
    <w:basedOn w:val="Normal"/>
    <w:next w:val="Normal"/>
    <w:pPr>
      <w:spacing w:before="1200" w:after="1200"/>
      <w:ind w:left="1134" w:right="1134"/>
      <w:jc w:val="center"/>
    </w:pPr>
    <w:rPr>
      <w:b/>
      <w:caps/>
      <w:sz w:val="28"/>
    </w:rPr>
  </w:style>
  <w:style w:type="paragraph" w:customStyle="1" w:styleId="titretache">
    <w:name w:val="titre tache"/>
    <w:basedOn w:val="Normal"/>
    <w:next w:val="Normal"/>
    <w:pPr>
      <w:spacing w:before="360"/>
    </w:pPr>
    <w:rPr>
      <w:b/>
      <w:smallCaps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</w:style>
  <w:style w:type="paragraph" w:customStyle="1" w:styleId="bibliographie">
    <w:name w:val="bibliographie"/>
    <w:basedOn w:val="Normal"/>
    <w:pPr>
      <w:jc w:val="left"/>
    </w:pPr>
    <w:rPr>
      <w:lang w:val="en-GB"/>
    </w:rPr>
  </w:style>
  <w:style w:type="paragraph" w:styleId="TM2">
    <w:name w:val="toc 2"/>
    <w:basedOn w:val="Normal"/>
    <w:next w:val="Normal"/>
    <w:autoRedefine/>
    <w:uiPriority w:val="39"/>
    <w:pPr>
      <w:spacing w:before="0"/>
      <w:ind w:left="170"/>
    </w:pPr>
  </w:style>
  <w:style w:type="paragraph" w:styleId="TM3">
    <w:name w:val="toc 3"/>
    <w:basedOn w:val="Normal"/>
    <w:next w:val="Normal"/>
    <w:autoRedefine/>
    <w:uiPriority w:val="39"/>
    <w:pPr>
      <w:spacing w:before="0"/>
      <w:ind w:left="454"/>
    </w:pPr>
  </w:style>
  <w:style w:type="paragraph" w:styleId="TM4">
    <w:name w:val="toc 4"/>
    <w:basedOn w:val="Normal"/>
    <w:next w:val="Normal"/>
    <w:autoRedefine/>
    <w:semiHidden/>
    <w:pPr>
      <w:ind w:left="660"/>
    </w:pPr>
  </w:style>
  <w:style w:type="paragraph" w:styleId="TM5">
    <w:name w:val="toc 5"/>
    <w:basedOn w:val="Normal"/>
    <w:next w:val="Normal"/>
    <w:autoRedefine/>
    <w:semiHidden/>
    <w:pPr>
      <w:ind w:left="880"/>
    </w:pPr>
  </w:style>
  <w:style w:type="paragraph" w:styleId="TM6">
    <w:name w:val="toc 6"/>
    <w:basedOn w:val="Normal"/>
    <w:next w:val="Normal"/>
    <w:autoRedefine/>
    <w:semiHidden/>
    <w:pPr>
      <w:ind w:left="1100"/>
    </w:pPr>
  </w:style>
  <w:style w:type="paragraph" w:styleId="TM7">
    <w:name w:val="toc 7"/>
    <w:basedOn w:val="Normal"/>
    <w:next w:val="Normal"/>
    <w:autoRedefine/>
    <w:semiHidden/>
    <w:pPr>
      <w:ind w:left="1320"/>
    </w:pPr>
  </w:style>
  <w:style w:type="paragraph" w:styleId="TM8">
    <w:name w:val="toc 8"/>
    <w:basedOn w:val="Normal"/>
    <w:next w:val="Normal"/>
    <w:autoRedefine/>
    <w:semiHidden/>
    <w:pPr>
      <w:ind w:left="1540"/>
    </w:pPr>
  </w:style>
  <w:style w:type="paragraph" w:styleId="TM9">
    <w:name w:val="toc 9"/>
    <w:basedOn w:val="Normal"/>
    <w:next w:val="Normal"/>
    <w:autoRedefine/>
    <w:semiHidden/>
    <w:pPr>
      <w:ind w:left="1760"/>
    </w:pPr>
  </w:style>
  <w:style w:type="paragraph" w:customStyle="1" w:styleId="figure">
    <w:name w:val="figure"/>
    <w:basedOn w:val="Normal"/>
    <w:next w:val="numrodefigure"/>
    <w:pPr>
      <w:spacing w:before="480" w:after="360"/>
      <w:jc w:val="center"/>
    </w:pPr>
  </w:style>
  <w:style w:type="paragraph" w:customStyle="1" w:styleId="quation">
    <w:name w:val="équation"/>
    <w:basedOn w:val="Normal"/>
    <w:next w:val="Normal"/>
    <w:pPr>
      <w:numPr>
        <w:numId w:val="34"/>
      </w:numPr>
      <w:spacing w:before="240" w:after="240"/>
      <w:ind w:left="0" w:firstLine="0"/>
      <w:jc w:val="left"/>
    </w:pPr>
  </w:style>
  <w:style w:type="paragraph" w:styleId="Sous-titre">
    <w:name w:val="Subtitle"/>
    <w:basedOn w:val="Normal"/>
    <w:next w:val="Normal"/>
    <w:link w:val="Sous-titreCar"/>
    <w:qFormat/>
    <w:rsid w:val="00032143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ous-titreCar">
    <w:name w:val="Sous-titre Car"/>
    <w:link w:val="Sous-titre"/>
    <w:rsid w:val="00032143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://www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nore\Mes%20documents\INSA\P6-3\modeles\guide_b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guide_be</Template>
  <TotalTime>4</TotalTime>
  <Pages>9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Gf,kgjogùfjopùjophblkgmù jkhgùf johpù jop</vt:lpstr>
    </vt:vector>
  </TitlesOfParts>
  <Company>insa</Company>
  <LinksUpToDate>false</LinksUpToDate>
  <CharactersWithSpaces>3022</CharactersWithSpaces>
  <SharedDoc>false</SharedDoc>
  <HLinks>
    <vt:vector size="84" baseType="variant">
      <vt:variant>
        <vt:i4>2818174</vt:i4>
      </vt:variant>
      <vt:variant>
        <vt:i4>91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1441855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_Toc291756993</vt:lpwstr>
      </vt:variant>
      <vt:variant>
        <vt:i4>1441855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_Toc291756992</vt:lpwstr>
      </vt:variant>
      <vt:variant>
        <vt:i4>1441855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_Toc291756991</vt:lpwstr>
      </vt:variant>
      <vt:variant>
        <vt:i4>1441855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_Toc291756990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_Toc291756989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_Toc291756988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_Toc291756987</vt:lpwstr>
      </vt:variant>
      <vt:variant>
        <vt:i4>1507391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_Toc291756986</vt:lpwstr>
      </vt:variant>
      <vt:variant>
        <vt:i4>1507391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_Toc291756985</vt:lpwstr>
      </vt:variant>
      <vt:variant>
        <vt:i4>1507391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_Toc291756984</vt:lpwstr>
      </vt:variant>
      <vt:variant>
        <vt:i4>1507391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_Toc291756983</vt:lpwstr>
      </vt:variant>
      <vt:variant>
        <vt:i4>1507391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_Toc291756982</vt:lpwstr>
      </vt:variant>
      <vt:variant>
        <vt:i4>1507391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_Toc291756981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Gf,kgjogùfjopùjophblkgmù jkhgùf johpù jop</dc:title>
  <dc:creator>Honore</dc:creator>
  <cp:lastModifiedBy>David Honoré</cp:lastModifiedBy>
  <cp:revision>4</cp:revision>
  <cp:lastPrinted>2004-06-15T12:33:00Z</cp:lastPrinted>
  <dcterms:created xsi:type="dcterms:W3CDTF">2016-04-19T15:40:00Z</dcterms:created>
  <dcterms:modified xsi:type="dcterms:W3CDTF">2016-04-22T13:40:00Z</dcterms:modified>
</cp:coreProperties>
</file>